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53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6pt;margin-top:388.819pt;width:523.275pt;height:417.071pt;mso-position-horizontal-relative:page;mso-position-vertical-relative:page;z-index:-452" type="#_x0000_t75">
            <v:imagedata r:id="rId7" o:title=""/>
          </v:shape>
        </w:pict>
      </w:r>
      <w:r>
        <w:rPr/>
        <w:pict>
          <v:group style="position:absolute;margin-left:509.755005pt;margin-top:102.520012pt;width:46.389816pt;height:61.116pt;mso-position-horizontal-relative:page;mso-position-vertical-relative:page;z-index:-451" coordorigin="10195,2050" coordsize="928,1222">
            <v:shape style="position:absolute;left:10456;top:2121;width:134;height:139" type="#_x0000_t75">
              <v:imagedata r:id="rId8" o:title=""/>
            </v:shape>
            <v:shape style="position:absolute;left:10728;top:2121;width:134;height:139" type="#_x0000_t75">
              <v:imagedata r:id="rId9" o:title=""/>
            </v:shape>
            <v:shape style="position:absolute;left:10456;top:2598;width:165;height:143" type="#_x0000_t75">
              <v:imagedata r:id="rId10" o:title=""/>
            </v:shape>
            <v:shape style="position:absolute;left:10581;top:2733;width:78;height:159" type="#_x0000_t75">
              <v:imagedata r:id="rId11" o:title=""/>
            </v:shape>
            <v:shape style="position:absolute;left:10650;top:2726;width:9;height:7" type="#_x0000_t75">
              <v:imagedata r:id="rId12" o:title=""/>
            </v:shape>
            <v:shape style="position:absolute;left:10195;top:2050;width:702;height:1222" type="#_x0000_t75">
              <v:imagedata r:id="rId13" o:title=""/>
            </v:shape>
            <v:shape style="position:absolute;left:10659;top:2411;width:464;height:796" type="#_x0000_t75">
              <v:imagedata r:id="rId14" o:title=""/>
            </v:shape>
            <v:shape style="position:absolute;left:10261;top:2411;width:623;height:796" type="#_x0000_t75">
              <v:imagedata r:id="rId15" o:title=""/>
            </v:shape>
            <v:shape style="position:absolute;left:10659;top:2482;width:397;height:655" type="#_x0000_t75">
              <v:imagedata r:id="rId16" o:title=""/>
            </v:shape>
            <v:shape style="position:absolute;left:10456;top:2594;width:203;height:429" type="#_x0000_t75">
              <v:imagedata r:id="rId17" o:title=""/>
            </v:shape>
            <v:shape style="position:absolute;left:10619;top:2050;width:255;height:156" type="#_x0000_t75">
              <v:imagedata r:id="rId18" o:title=""/>
            </v:shape>
            <v:shape style="position:absolute;left:10503;top:2653;width:156;height:311" type="#_x0000_t75">
              <v:imagedata r:id="rId19" o:title=""/>
            </v:shape>
            <v:shape style="position:absolute;left:10558;top:2708;width:101;height:201" type="#_x0000_t75">
              <v:imagedata r:id="rId20" o:title=""/>
            </v:shape>
            <v:shape style="position:absolute;left:10259;top:2409;width:800;height:800" type="#_x0000_t75">
              <v:imagedata r:id="rId21" o:title=""/>
            </v:shape>
            <v:shape style="position:absolute;left:10581;top:2050;width:233;height:101" type="#_x0000_t75">
              <v:imagedata r:id="rId22" o:title=""/>
            </v:shape>
            <v:shape style="position:absolute;left:10558;top:2050;width:201;height:101" type="#_x0000_t75">
              <v:imagedata r:id="rId23" o:title=""/>
            </v:shape>
            <v:shape style="position:absolute;left:10338;top:2877;width:396;height:260" type="#_x0000_t75">
              <v:imagedata r:id="rId24" o:title=""/>
            </v:shape>
            <v:shape style="position:absolute;left:10659;top:2490;width:328;height:639" type="#_x0000_t75">
              <v:imagedata r:id="rId25" o:title=""/>
            </v:shape>
            <v:shape style="position:absolute;left:10338;top:2481;width:396;height:260" type="#_x0000_t75">
              <v:imagedata r:id="rId26" o:title=""/>
            </v:shape>
            <w10:wrap type="none"/>
          </v:group>
        </w:pict>
      </w:r>
      <w:r>
        <w:rPr/>
        <w:pict>
          <v:group style="position:absolute;margin-left:508.837006pt;margin-top:167.373260pt;width:47.7565pt;height:57.215252pt;mso-position-horizontal-relative:page;mso-position-vertical-relative:page;z-index:-450" coordorigin="10177,3347" coordsize="955,1144">
            <v:group style="position:absolute;left:10201;top:3357;width:118;height:154" coordorigin="10201,3357" coordsize="118,154">
              <v:shape style="position:absolute;left:10201;top:3357;width:118;height:154" coordorigin="10201,3357" coordsize="118,154" path="m10259,3357l10234,3358,10214,3367,10204,3384,10201,3409,10204,3487,10216,3503,10236,3510,10262,3512,10283,3510,10302,3505,10319,3498,10319,3485,10241,3485,10235,3482,10235,3409,10240,3390,10266,3384,10310,3384,10314,3362,10297,3360,10280,3358,10259,3357e" filled="t" fillcolor="#231F20" stroked="f">
                <v:path arrowok="t"/>
                <v:fill/>
              </v:shape>
              <v:shape style="position:absolute;left:10201;top:3357;width:118;height:154" coordorigin="10201,3357" coordsize="118,154" path="m10319,3419l10257,3419,10257,3447,10284,3447,10284,3481,10276,3483,10264,3485,10319,3485,10319,3419e" filled="t" fillcolor="#231F20" stroked="f">
                <v:path arrowok="t"/>
                <v:fill/>
              </v:shape>
              <v:shape style="position:absolute;left:10201;top:3357;width:118;height:154" coordorigin="10201,3357" coordsize="118,154" path="m10310,3384l10266,3384,10285,3386,10309,3389,10310,3384e" filled="t" fillcolor="#231F20" stroked="f">
                <v:path arrowok="t"/>
                <v:fill/>
              </v:shape>
            </v:group>
            <v:group style="position:absolute;left:10353;top:3358;width:105;height:152" coordorigin="10353,3358" coordsize="105,152">
              <v:shape style="position:absolute;left:10353;top:3358;width:105;height:152" coordorigin="10353,3358" coordsize="105,152" path="m10458,3358l10353,3358,10353,3510,10457,3510,10457,3482,10387,3482,10387,3446,10448,3446,10452,3417,10387,3417,10387,3387,10453,3387,10458,3358e" filled="t" fillcolor="#231F20" stroked="f">
                <v:path arrowok="t"/>
                <v:fill/>
              </v:shape>
            </v:group>
            <v:group style="position:absolute;left:10489;top:3358;width:122;height:152" coordorigin="10489,3358" coordsize="122,152">
              <v:shape style="position:absolute;left:10489;top:3358;width:122;height:152" coordorigin="10489,3358" coordsize="122,152" path="m10547,3358l10489,3358,10489,3510,10523,3510,10523,3449,10585,3449,10583,3444,10598,3430,10599,3423,10523,3423,10523,3386,10601,3386,10590,3368,10572,3360,10547,3358e" filled="t" fillcolor="#231F20" stroked="f">
                <v:path arrowok="t"/>
                <v:fill/>
              </v:shape>
              <v:shape style="position:absolute;left:10489;top:3358;width:122;height:152" coordorigin="10489,3358" coordsize="122,152" path="m10585,3449l10544,3449,10572,3510,10611,3510,10585,3449e" filled="t" fillcolor="#231F20" stroked="f">
                <v:path arrowok="t"/>
                <v:fill/>
              </v:shape>
              <v:shape style="position:absolute;left:10489;top:3358;width:122;height:152" coordorigin="10489,3358" coordsize="122,152" path="m10601,3386l10563,3386,10568,3390,10568,3419,10563,3423,10599,3423,10603,3409,10601,3387,10601,3386e" filled="t" fillcolor="#231F20" stroked="f">
                <v:path arrowok="t"/>
                <v:fill/>
              </v:shape>
            </v:group>
            <v:group style="position:absolute;left:10635;top:3358;width:163;height:152" coordorigin="10635,3358" coordsize="163,152">
              <v:shape style="position:absolute;left:10635;top:3358;width:163;height:152" coordorigin="10635,3358" coordsize="163,152" path="m10677,3358l10635,3358,10635,3510,10669,3510,10669,3410,10701,3410,10677,3358e" filled="t" fillcolor="#231F20" stroked="f">
                <v:path arrowok="t"/>
                <v:fill/>
              </v:shape>
              <v:shape style="position:absolute;left:10635;top:3358;width:163;height:152" coordorigin="10635,3358" coordsize="163,152" path="m10798,3410l10765,3410,10765,3510,10798,3510,10798,3410e" filled="t" fillcolor="#231F20" stroked="f">
                <v:path arrowok="t"/>
                <v:fill/>
              </v:shape>
              <v:shape style="position:absolute;left:10635;top:3358;width:163;height:152" coordorigin="10635,3358" coordsize="163,152" path="m10701,3410l10669,3410,10706,3487,10728,3487,10749,3443,10717,3443,10701,3410e" filled="t" fillcolor="#231F20" stroked="f">
                <v:path arrowok="t"/>
                <v:fill/>
              </v:shape>
              <v:shape style="position:absolute;left:10635;top:3358;width:163;height:152" coordorigin="10635,3358" coordsize="163,152" path="m10798,3358l10756,3358,10717,3443,10749,3443,10765,3410,10798,3410,10798,3358e" filled="t" fillcolor="#231F20" stroked="f">
                <v:path arrowok="t"/>
                <v:fill/>
              </v:shape>
            </v:group>
            <v:group style="position:absolute;left:10821;top:3358;width:146;height:152" coordorigin="10821,3358" coordsize="146,152">
              <v:shape style="position:absolute;left:10821;top:3358;width:146;height:152" coordorigin="10821,3358" coordsize="146,152" path="m10914,3358l10875,3358,10821,3510,10860,3510,10869,3483,10957,3483,10948,3455,10875,3455,10894,3392,10925,3392,10914,3358e" filled="t" fillcolor="#231F20" stroked="f">
                <v:path arrowok="t"/>
                <v:fill/>
              </v:shape>
              <v:shape style="position:absolute;left:10821;top:3358;width:146;height:152" coordorigin="10821,3358" coordsize="146,152" path="m10957,3483l10920,3483,10929,3510,10967,3510,10957,3483e" filled="t" fillcolor="#231F20" stroked="f">
                <v:path arrowok="t"/>
                <v:fill/>
              </v:shape>
              <v:shape style="position:absolute;left:10821;top:3358;width:146;height:152" coordorigin="10821,3358" coordsize="146,152" path="m10925,3392l10894,3392,10913,3455,10948,3455,10925,3392e" filled="t" fillcolor="#231F20" stroked="f">
                <v:path arrowok="t"/>
                <v:fill/>
              </v:shape>
            </v:group>
            <v:group style="position:absolute;left:10990;top:3358;width:124;height:152" coordorigin="10990,3358" coordsize="124,152">
              <v:shape style="position:absolute;left:10990;top:3358;width:124;height:152" coordorigin="10990,3358" coordsize="124,152" path="m11023,3358l10990,3358,10990,3510,11023,3510,11023,3415,11057,3415,11023,3358e" filled="t" fillcolor="#231F20" stroked="f">
                <v:path arrowok="t"/>
                <v:fill/>
              </v:shape>
              <v:shape style="position:absolute;left:10990;top:3358;width:124;height:152" coordorigin="10990,3358" coordsize="124,152" path="m11057,3415l11023,3415,11079,3510,11114,3510,11114,3453,11080,3453,11057,3415e" filled="t" fillcolor="#231F20" stroked="f">
                <v:path arrowok="t"/>
                <v:fill/>
              </v:shape>
              <v:shape style="position:absolute;left:10990;top:3358;width:124;height:152" coordorigin="10990,3358" coordsize="124,152" path="m11114,3358l11080,3358,11080,3453,11114,3453,11114,3358e" filled="t" fillcolor="#231F20" stroked="f">
                <v:path arrowok="t"/>
                <v:fill/>
              </v:shape>
            </v:group>
            <v:group style="position:absolute;left:10204;top:3547;width:140;height:182" coordorigin="10204,3547" coordsize="140,182">
              <v:shape style="position:absolute;left:10204;top:3547;width:140;height:182" coordorigin="10204,3547" coordsize="140,182" path="m10272,3547l10204,3547,10204,3728,10296,3727,10320,3720,10335,3708,10340,3695,10246,3695,10246,3580,10340,3580,10335,3568,10321,3555,10300,3549,10272,3547e" filled="t" fillcolor="#231F20" stroked="f">
                <v:path arrowok="t"/>
                <v:fill/>
              </v:shape>
              <v:shape style="position:absolute;left:10204;top:3547;width:140;height:182" coordorigin="10204,3547" coordsize="140,182" path="m10340,3580l10246,3580,10278,3580,10300,3588,10303,3611,10303,3688,10299,3695,10340,3695,10342,3690,10345,3666,10343,3588,10340,3580e" filled="t" fillcolor="#231F20" stroked="f">
                <v:path arrowok="t"/>
                <v:fill/>
              </v:shape>
            </v:group>
            <v:group style="position:absolute;left:10380;top:3547;width:125;height:182" coordorigin="10380,3547" coordsize="125,182">
              <v:shape style="position:absolute;left:10380;top:3547;width:125;height:182" coordorigin="10380,3547" coordsize="125,182" path="m10505,3547l10380,3547,10380,3728,10504,3728,10504,3694,10421,3694,10421,3651,10494,3651,10499,3617,10421,3617,10421,3580,10500,3580,10505,3547e" filled="t" fillcolor="#231F20" stroked="f">
                <v:path arrowok="t"/>
                <v:fill/>
              </v:shape>
            </v:group>
            <v:group style="position:absolute;left:10535;top:3544;width:136;height:186" coordorigin="10535,3544" coordsize="136,186">
              <v:shape style="position:absolute;left:10535;top:3544;width:136;height:186" coordorigin="10535,3544" coordsize="136,186" path="m10546,3688l10616,3730,10642,3724,10660,3713,10671,3697,10671,3695,10582,3695,10561,3692,10546,3688e" filled="t" fillcolor="#231F20" stroked="f">
                <v:path arrowok="t"/>
                <v:fill/>
              </v:shape>
              <v:shape style="position:absolute;left:10535;top:3544;width:136;height:186" coordorigin="10535,3544" coordsize="136,186" path="m10598,3544l10570,3547,10551,3557,10540,3574,10535,3597,10536,3615,10545,3635,10561,3647,10586,3652,10625,3652,10632,3656,10632,3671,10630,3684,10616,3693,10582,3695,10671,3695,10674,3677,10672,3648,10661,3630,10644,3620,10620,3617,10581,3617,10577,3610,10577,3586,10582,3578,10661,3578,10661,3549,10641,3547,10618,3545,10598,3544e" filled="t" fillcolor="#231F20" stroked="f">
                <v:path arrowok="t"/>
                <v:fill/>
              </v:shape>
              <v:shape style="position:absolute;left:10535;top:3544;width:136;height:186" coordorigin="10535,3544" coordsize="136,186" path="m10661,3578l10595,3578,10619,3579,10641,3581,10661,3583,10661,3578e" filled="t" fillcolor="#231F20" stroked="f">
                <v:path arrowok="t"/>
                <v:fill/>
              </v:shape>
            </v:group>
            <v:group style="position:absolute;left:10730;top:3547;width:2;height:182" coordorigin="10730,3547" coordsize="2,182">
              <v:shape style="position:absolute;left:10730;top:3547;width:2;height:182" coordorigin="10730,3547" coordsize="0,182" path="m10730,3547l10730,3728e" filled="f" stroked="t" strokeweight="2.165pt" strokecolor="#231F20">
                <v:path arrowok="t"/>
              </v:shape>
            </v:group>
            <v:group style="position:absolute;left:10788;top:3545;width:141;height:185" coordorigin="10788,3545" coordsize="141,185">
              <v:shape style="position:absolute;left:10788;top:3545;width:141;height:185" coordorigin="10788,3545" coordsize="141,185" path="m10838,3545l10815,3551,10799,3563,10791,3581,10788,3606,10788,3682,10794,3706,10808,3721,10828,3728,10852,3730,10874,3729,10894,3726,10912,3721,10929,3714,10929,3698,10836,3698,10829,3695,10829,3606,10834,3584,10857,3577,10917,3577,10918,3550,10900,3548,10881,3546,10861,3545,10838,3545e" filled="t" fillcolor="#231F20" stroked="f">
                <v:path arrowok="t"/>
                <v:fill/>
              </v:shape>
              <v:shape style="position:absolute;left:10788;top:3545;width:141;height:185" coordorigin="10788,3545" coordsize="141,185" path="m10929,3620l10855,3620,10855,3652,10888,3652,10888,3693,10878,3695,10863,3698,10929,3698,10929,3620e" filled="t" fillcolor="#231F20" stroked="f">
                <v:path arrowok="t"/>
                <v:fill/>
              </v:shape>
              <v:shape style="position:absolute;left:10788;top:3545;width:141;height:185" coordorigin="10788,3545" coordsize="141,185" path="m10917,3577l10857,3577,10873,3578,10892,3580,10917,3583,10917,3577e" filled="t" fillcolor="#231F20" stroked="f">
                <v:path arrowok="t"/>
                <v:fill/>
              </v:shape>
            </v:group>
            <v:group style="position:absolute;left:10966;top:3547;width:148;height:182" coordorigin="10966,3547" coordsize="148,182">
              <v:shape style="position:absolute;left:10966;top:3547;width:148;height:182" coordorigin="10966,3547" coordsize="148,182" path="m11006,3547l10966,3547,10966,3728,11006,3728,11006,3614,11046,3614,11006,3547e" filled="t" fillcolor="#231F20" stroked="f">
                <v:path arrowok="t"/>
                <v:fill/>
              </v:shape>
              <v:shape style="position:absolute;left:10966;top:3547;width:148;height:182" coordorigin="10966,3547" coordsize="148,182" path="m11046,3614l11006,3614,11072,3728,11114,3728,11114,3659,11073,3659,11046,3614e" filled="t" fillcolor="#231F20" stroked="f">
                <v:path arrowok="t"/>
                <v:fill/>
              </v:shape>
              <v:shape style="position:absolute;left:10966;top:3547;width:148;height:182" coordorigin="10966,3547" coordsize="148,182" path="m11114,3547l11073,3547,11073,3659,11114,3659,11114,3547e" filled="t" fillcolor="#231F20" stroked="f">
                <v:path arrowok="t"/>
                <v:fill/>
              </v:shape>
            </v:group>
            <v:group style="position:absolute;left:10187;top:3766;width:171;height:179" coordorigin="10187,3766" coordsize="171,179">
              <v:shape style="position:absolute;left:10187;top:3766;width:171;height:179" coordorigin="10187,3766" coordsize="171,179" path="m10347,3912l10303,3912,10313,3945,10358,3945,10347,3912e" filled="t" fillcolor="#231F20" stroked="f">
                <v:path arrowok="t"/>
                <v:fill/>
              </v:shape>
              <v:shape style="position:absolute;left:10187;top:3766;width:171;height:179" coordorigin="10187,3766" coordsize="171,179" path="m10309,3806l10272,3806,10295,3880,10335,3880,10309,3806e" filled="t" fillcolor="#231F20" stroked="f">
                <v:path arrowok="t"/>
                <v:fill/>
              </v:shape>
            </v:group>
            <v:group style="position:absolute;left:10358;top:3766;width:251;height:179" coordorigin="10358,3766" coordsize="251,179">
              <v:shape style="position:absolute;left:10358;top:3766;width:251;height:179" coordorigin="10358,3766" coordsize="251,179" path="m10402,3766l10358,3766,10397,3945,10451,3945,10463,3901,10426,3901,10402,3766e" filled="t" fillcolor="#231F20" stroked="f">
                <v:path arrowok="t"/>
                <v:fill/>
              </v:shape>
              <v:shape style="position:absolute;left:10358;top:3766;width:251;height:179" coordorigin="10358,3766" coordsize="251,179" path="m10520,3822l10483,3822,10516,3945,10570,3945,10579,3901,10541,3901,10520,3822e" filled="t" fillcolor="#231F20" stroked="f">
                <v:path arrowok="t"/>
                <v:fill/>
              </v:shape>
              <v:shape style="position:absolute;left:10358;top:3766;width:251;height:179" coordorigin="10358,3766" coordsize="251,179" path="m10507,3772l10461,3772,10426,3901,10463,3901,10483,3822,10520,3822,10507,3772e" filled="t" fillcolor="#231F20" stroked="f">
                <v:path arrowok="t"/>
                <v:fill/>
              </v:shape>
              <v:shape style="position:absolute;left:10358;top:3766;width:251;height:179" coordorigin="10358,3766" coordsize="251,179" path="m10609,3766l10565,3766,10541,3901,10579,3901,10609,3766e" filled="t" fillcolor="#231F20" stroked="f">
                <v:path arrowok="t"/>
                <v:fill/>
              </v:shape>
            </v:group>
            <v:group style="position:absolute;left:10609;top:3766;width:171;height:179" coordorigin="10609,3766" coordsize="171,179">
              <v:shape style="position:absolute;left:10609;top:3766;width:171;height:179" coordorigin="10609,3766" coordsize="171,179" path="m10718,3766l10672,3766,10609,3945,10654,3945,10665,3912,10769,3912,10757,3880,10672,3880,10695,3806,10731,3806,10718,3766e" filled="t" fillcolor="#231F20" stroked="f">
                <v:path arrowok="t"/>
                <v:fill/>
              </v:shape>
              <v:shape style="position:absolute;left:10609;top:3766;width:171;height:179" coordorigin="10609,3766" coordsize="171,179" path="m10769,3912l10725,3912,10735,3945,10780,3945,10769,3912e" filled="t" fillcolor="#231F20" stroked="f">
                <v:path arrowok="t"/>
                <v:fill/>
              </v:shape>
              <v:shape style="position:absolute;left:10609;top:3766;width:171;height:179" coordorigin="10609,3766" coordsize="171,179" path="m10731,3806l10695,3806,10717,3880,10757,3880,10731,3806e" filled="t" fillcolor="#231F20" stroked="f">
                <v:path arrowok="t"/>
                <v:fill/>
              </v:shape>
            </v:group>
            <v:group style="position:absolute;left:10806;top:3766;width:143;height:179" coordorigin="10806,3766" coordsize="143,179">
              <v:shape style="position:absolute;left:10806;top:3766;width:143;height:179" coordorigin="10806,3766" coordsize="143,179" path="m10875,3766l10806,3766,10806,3945,10846,3945,10846,3873,10926,3873,10923,3863,10935,3848,10936,3843,10846,3843,10846,3799,10936,3799,10933,3788,10919,3774,10899,3768,10875,3766e" filled="t" fillcolor="#231F20" stroked="f">
                <v:path arrowok="t"/>
                <v:fill/>
              </v:shape>
              <v:shape style="position:absolute;left:10806;top:3766;width:143;height:179" coordorigin="10806,3766" coordsize="143,179" path="m10926,3873l10870,3873,10903,3945,10949,3945,10926,3873e" filled="t" fillcolor="#231F20" stroked="f">
                <v:path arrowok="t"/>
                <v:fill/>
              </v:shape>
              <v:shape style="position:absolute;left:10806;top:3766;width:143;height:179" coordorigin="10806,3766" coordsize="143,179" path="m10936,3799l10894,3799,10899,3804,10899,3837,10894,3843,10936,3843,10940,3826,10939,3813,10936,3799e" filled="t" fillcolor="#231F20" stroked="f">
                <v:path arrowok="t"/>
                <v:fill/>
              </v:shape>
            </v:group>
            <v:group style="position:absolute;left:10979;top:3766;width:138;height:179" coordorigin="10979,3766" coordsize="138,179">
              <v:shape style="position:absolute;left:10979;top:3766;width:138;height:179" coordorigin="10979,3766" coordsize="138,179" path="m11046,3766l10979,3766,10979,3945,11068,3944,11092,3938,11108,3926,11113,3912,11020,3912,11020,3799,11112,3799,11108,3788,11094,3775,11073,3768,11046,3766e" filled="t" fillcolor="#231F20" stroked="f">
                <v:path arrowok="t"/>
                <v:fill/>
              </v:shape>
              <v:shape style="position:absolute;left:10979;top:3766;width:138;height:179" coordorigin="10979,3766" coordsize="138,179" path="m11112,3799l11020,3799,11051,3799,11073,3807,11077,3829,11077,3906,11072,3912,11113,3912,11115,3907,11117,3884,11116,3808,11112,3799e" filled="t" fillcolor="#231F20" stroked="f">
                <v:path arrowok="t"/>
                <v:fill/>
              </v:shape>
            </v:group>
            <v:group style="position:absolute;left:10199;top:3983;width:118;height:161" coordorigin="10199,3983" coordsize="118,161">
              <v:shape style="position:absolute;left:10199;top:3983;width:118;height:161" coordorigin="10199,3983" coordsize="118,161" path="m10209,4109l10202,4139,10215,4141,10232,4143,10254,4144,10284,4143,10305,4134,10317,4119,10318,4116,10247,4116,10225,4113,10209,4109e" filled="t" fillcolor="#8E7527" stroked="f">
                <v:path arrowok="t"/>
                <v:fill/>
              </v:shape>
              <v:shape style="position:absolute;left:10199;top:3983;width:118;height:161" coordorigin="10199,3983" coordsize="118,161" path="m10255,3983l10239,3984,10218,3991,10204,4006,10199,4029,10200,4036,10205,4058,10220,4072,10244,4077,10278,4077,10284,4081,10284,4099,10276,4112,10247,4116,10318,4116,10321,4099,10321,4083,10313,4062,10297,4050,10274,4046,10240,4046,10236,4041,10236,4019,10240,4013,10311,4013,10316,3988,10297,3986,10275,3984,10255,3983e" filled="t" fillcolor="#8E7527" stroked="f">
                <v:path arrowok="t"/>
                <v:fill/>
              </v:shape>
              <v:shape style="position:absolute;left:10199;top:3983;width:118;height:161" coordorigin="10199,3983" coordsize="118,161" path="m10311,4013l10252,4013,10268,4013,10289,4015,10310,4017,10311,4013e" filled="t" fillcolor="#8E7527" stroked="f">
                <v:path arrowok="t"/>
                <v:fill/>
              </v:shape>
            </v:group>
            <v:group style="position:absolute;left:10352;top:3985;width:116;height:159" coordorigin="10352,3985" coordsize="116,159">
              <v:shape style="position:absolute;left:10352;top:3985;width:116;height:159" coordorigin="10352,3985" coordsize="116,159" path="m10414,3985l10352,3985,10352,4144,10388,4144,10388,4084,10428,4083,10451,4077,10464,4064,10466,4054,10388,4054,10388,4014,10467,4014,10460,3997,10442,3988,10414,3985e" filled="t" fillcolor="#8E7527" stroked="f">
                <v:path arrowok="t"/>
                <v:fill/>
              </v:shape>
              <v:shape style="position:absolute;left:10352;top:3985;width:116;height:159" coordorigin="10352,3985" coordsize="116,159" path="m10467,4014l10430,4014,10432,4018,10432,4051,10430,4054,10466,4054,10469,4041,10468,4015,10467,4014e" filled="t" fillcolor="#8E7527" stroked="f">
                <v:path arrowok="t"/>
                <v:fill/>
              </v:shape>
            </v:group>
            <v:group style="position:absolute;left:10495;top:3985;width:110;height:159" coordorigin="10495,3985" coordsize="110,159">
              <v:shape style="position:absolute;left:10495;top:3985;width:110;height:159" coordorigin="10495,3985" coordsize="110,159" path="m10605,3985l10495,3985,10495,4144,10604,4144,10604,4114,10531,4114,10531,4076,10595,4076,10599,4046,10531,4046,10531,4015,10600,4015,10605,3985e" filled="t" fillcolor="#8E7527" stroked="f">
                <v:path arrowok="t"/>
                <v:fill/>
              </v:shape>
            </v:group>
            <v:group style="position:absolute;left:10631;top:3984;width:114;height:162" coordorigin="10631,3984" coordsize="114,162">
              <v:shape style="position:absolute;left:10631;top:3984;width:114;height:162" coordorigin="10631,3984" coordsize="114,162" path="m10689,3984l10662,3985,10644,3995,10634,4012,10631,4037,10633,4115,10642,4133,10659,4143,10686,4146,10710,4144,10731,4140,10745,4137,10732,4117,10671,4117,10667,4112,10667,4021,10669,4012,10738,4012,10742,3988,10727,3986,10710,3985,10689,3984e" filled="t" fillcolor="#8E7527" stroked="f">
                <v:path arrowok="t"/>
                <v:fill/>
              </v:shape>
              <v:shape style="position:absolute;left:10631;top:3984;width:114;height:162" coordorigin="10631,3984" coordsize="114,162" path="m10728,4112l10708,4116,10689,4117,10732,4117,10728,4112e" filled="t" fillcolor="#8E7527" stroked="f">
                <v:path arrowok="t"/>
                <v:fill/>
              </v:shape>
              <v:shape style="position:absolute;left:10631;top:3984;width:114;height:162" coordorigin="10631,3984" coordsize="114,162" path="m10738,4012l10669,4012,10696,4012,10713,4013,10737,4017,10738,4012e" filled="t" fillcolor="#8E7527" stroked="f">
                <v:path arrowok="t"/>
                <v:fill/>
              </v:shape>
            </v:group>
            <v:group style="position:absolute;left:10792;top:3985;width:2;height:159" coordorigin="10792,3985" coordsize="2,159">
              <v:shape style="position:absolute;left:10792;top:3985;width:2;height:159" coordorigin="10792,3985" coordsize="0,159" path="m10792,3985l10792,4144e" filled="f" stroked="t" strokeweight="1.912pt" strokecolor="#8E7527">
                <v:path arrowok="t"/>
              </v:shape>
            </v:group>
            <v:group style="position:absolute;left:10834;top:3985;width:152;height:159" coordorigin="10834,3985" coordsize="152,159">
              <v:shape style="position:absolute;left:10834;top:3985;width:152;height:159" coordorigin="10834,3985" coordsize="152,159" path="m10931,3985l10890,3985,10834,4144,10874,4144,10883,4115,10976,4115,10966,4086,10890,4086,10910,4020,10943,4020,10931,3985e" filled="t" fillcolor="#8E7527" stroked="f">
                <v:path arrowok="t"/>
                <v:fill/>
              </v:shape>
              <v:shape style="position:absolute;left:10834;top:3985;width:152;height:159" coordorigin="10834,3985" coordsize="152,159" path="m10976,4115l10937,4115,10946,4144,10986,4144,10976,4115e" filled="t" fillcolor="#8E7527" stroked="f">
                <v:path arrowok="t"/>
                <v:fill/>
              </v:shape>
              <v:shape style="position:absolute;left:10834;top:3985;width:152;height:159" coordorigin="10834,3985" coordsize="152,159" path="m10943,4020l10910,4020,10930,4086,10966,4086,10943,4020e" filled="t" fillcolor="#8E7527" stroked="f">
                <v:path arrowok="t"/>
                <v:fill/>
              </v:shape>
            </v:group>
            <v:group style="position:absolute;left:11009;top:3985;width:109;height:159" coordorigin="11009,3985" coordsize="109,159">
              <v:shape style="position:absolute;left:11009;top:3985;width:109;height:159" coordorigin="11009,3985" coordsize="109,159" path="m11045,3985l11009,3985,11009,4144,11118,4144,11118,4114,11045,4114,11045,3985e" filled="t" fillcolor="#8E7527" stroked="f">
                <v:path arrowok="t"/>
                <v:fill/>
              </v:shape>
            </v:group>
            <v:group style="position:absolute;left:10196;top:4181;width:205;height:297" coordorigin="10196,4181" coordsize="205,297">
              <v:shape style="position:absolute;left:10196;top:4181;width:205;height:297" coordorigin="10196,4181" coordsize="205,297" path="m10397,4235l10319,4235,10332,4240,10332,4278,10324,4284,10312,4290,10260,4318,10239,4330,10199,4393,10198,4420,10198,4478,10401,4478,10401,4423,10265,4423,10267,4395,10277,4379,10298,4363,10354,4333,10372,4321,10387,4307,10396,4289,10399,4267,10398,4245,10397,4235e" filled="t" fillcolor="#8E7527" stroked="f">
                <v:path arrowok="t"/>
                <v:fill/>
              </v:shape>
              <v:shape style="position:absolute;left:10196;top:4181;width:205;height:297" coordorigin="10196,4181" coordsize="205,297" path="m10295,4181l10234,4187,10196,4195,10220,4245,10239,4242,10260,4238,10281,4236,10300,4235,10397,4235,10394,4223,10385,4207,10370,4195,10351,4187,10326,4182,10295,4181e" filled="t" fillcolor="#8E7527" stroked="f">
                <v:path arrowok="t"/>
                <v:fill/>
              </v:shape>
            </v:group>
            <v:group style="position:absolute;left:10439;top:4181;width:225;height:301" coordorigin="10439,4181" coordsize="225,301">
              <v:shape style="position:absolute;left:10439;top:4181;width:225;height:301" coordorigin="10439,4181" coordsize="225,301" path="m10555,4181l10485,4191,10441,4256,10439,4282,10439,4392,10460,4453,10518,4480,10548,4482,10569,4481,10636,4461,10657,4428,10557,4428,10541,4428,10519,4423,10508,4408,10506,4380,10506,4277,10509,4252,10521,4238,10546,4234,10657,4234,10654,4226,10643,4209,10628,4197,10609,4188,10584,4182,10555,4181e" filled="t" fillcolor="#8E7527" stroked="f">
                <v:path arrowok="t"/>
                <v:fill/>
              </v:shape>
              <v:shape style="position:absolute;left:10439;top:4181;width:225;height:301" coordorigin="10439,4181" coordsize="225,301" path="m10657,4234l10546,4234,10561,4234,10584,4239,10594,4255,10597,4282,10597,4385,10593,4411,10581,4424,10557,4428,10657,4428,10657,4428,10662,4406,10664,4380,10664,4270,10660,4246,10657,4234e" filled="t" fillcolor="#8E7527" stroked="f">
                <v:path arrowok="t"/>
                <v:fill/>
              </v:shape>
            </v:group>
            <v:group style="position:absolute;left:10697;top:4184;width:149;height:294" coordorigin="10697,4184" coordsize="149,294">
              <v:shape style="position:absolute;left:10697;top:4184;width:149;height:294" coordorigin="10697,4184" coordsize="149,294" path="m10845,4255l10779,4255,10779,4478,10845,4478,10845,4255e" filled="t" fillcolor="#8E7527" stroked="f">
                <v:path arrowok="t"/>
                <v:fill/>
              </v:shape>
              <v:shape style="position:absolute;left:10697;top:4184;width:149;height:294" coordorigin="10697,4184" coordsize="149,294" path="m10845,4184l10788,4184,10697,4249,10726,4290,10779,4255,10845,4255,10845,4184e" filled="t" fillcolor="#8E7527" stroked="f">
                <v:path arrowok="t"/>
                <v:fill/>
              </v:shape>
            </v:group>
            <v:group style="position:absolute;left:10911;top:4180;width:211;height:301" coordorigin="10911,4180" coordsize="211,301">
              <v:shape style="position:absolute;left:10911;top:4180;width:211;height:301" coordorigin="10911,4180" coordsize="211,301" path="m10926,4419l10952,4476,11017,4481,11038,4482,11064,4479,11085,4472,11101,4460,11113,4444,11118,4429,11008,4429,10987,4427,10966,4425,10945,4422,10926,4419e" filled="t" fillcolor="#8E7527" stroked="f">
                <v:path arrowok="t"/>
                <v:fill/>
              </v:shape>
              <v:shape style="position:absolute;left:10911;top:4180;width:211;height:301" coordorigin="10911,4180" coordsize="211,301" path="m11122,4362l11055,4362,11055,4392,11052,4414,11039,4425,11008,4429,11118,4429,11120,4423,11122,4396,11122,4362e" filled="t" fillcolor="#8E7527" stroked="f">
                <v:path arrowok="t"/>
                <v:fill/>
              </v:shape>
              <v:shape style="position:absolute;left:10911;top:4180;width:211;height:301" coordorigin="10911,4180" coordsize="211,301" path="m11029,4180l10950,4190,10911,4265,10911,4302,10956,4361,11015,4369,11035,4366,11055,4362,11122,4362,11122,4317,11006,4317,10982,4310,10978,4288,10978,4242,10985,4234,11118,4234,11118,4231,11109,4211,11096,4197,11078,4187,11056,4182,11029,4180e" filled="t" fillcolor="#8E7527" stroked="f">
                <v:path arrowok="t"/>
                <v:fill/>
              </v:shape>
              <v:shape style="position:absolute;left:10911;top:4180;width:211;height:301" coordorigin="10911,4180" coordsize="211,301" path="m11118,4234l11048,4234,11055,4242,11055,4260,11047,4313,11027,4316,11006,4317,11122,4317,11122,4257,11118,4234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0.831375pt;width:91.638103pt;height:13pt;mso-position-horizontal-relative:page;mso-position-vertical-relative:page;z-index:-44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0.431381pt;width:304.003685pt;height:26.2pt;mso-position-horizontal-relative:page;mso-position-vertical-relative:page;z-index:-44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LOTUS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elegance,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purity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architectural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strength.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0.031372pt;width:460.447969pt;height:52.6pt;mso-position-horizontal-relative:page;mso-position-vertical-relative:page;z-index:-44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36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authenti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stron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expressio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idea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livin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spaces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prominen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ext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aordinar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slopin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acteristi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features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givin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lightnes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robustnes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high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recognitio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alue.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46.031372pt;width:523.932883pt;height:52.6pt;mso-position-horizontal-relative:page;mso-position-vertical-relative:page;z-index:-44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8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assure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Counci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uniqu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recei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216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»Specia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Mention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«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categor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»E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Produc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«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jury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stated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woode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vide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bas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weight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creatin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visua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presenc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whic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furthe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enhance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distincti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-shape.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12.031372pt;width:520.254972pt;height:26.2pt;mso-position-horizontal-relative:page;mso-position-vertical-relative:page;z-index:-44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knotte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oak,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alnu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treate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herba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51.631378pt;width:115.425477pt;height:13pt;mso-position-horizontal-relative:page;mso-position-vertical-relative:page;z-index:-44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43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53.385986pt;margin-top:632.674988pt;width:205.889pt;height:173.215pt;mso-position-horizontal-relative:page;mso-position-vertical-relative:page;z-index:-442" type="#_x0000_t75">
            <v:imagedata r:id="rId27" o:title=""/>
          </v:shape>
        </w:pict>
      </w:r>
      <w:r>
        <w:rPr/>
        <w:pict>
          <v:shape style="position:absolute;margin-left:353.385986pt;margin-top:221.812012pt;width:205.889pt;height:195.706pt;mso-position-horizontal-relative:page;mso-position-vertical-relative:page;z-index:-441" type="#_x0000_t75">
            <v:imagedata r:id="rId28" o:title=""/>
          </v:shape>
        </w:pict>
      </w:r>
      <w:r>
        <w:rPr/>
        <w:pict>
          <v:group style="position:absolute;margin-left:449.132111pt;margin-top:145.119919pt;width:48.935pt;height:66.6191pt;mso-position-horizontal-relative:page;mso-position-vertical-relative:page;z-index:-440" coordorigin="8983,2902" coordsize="979,1332">
            <v:group style="position:absolute;left:8993;top:2912;width:866;height:963" coordorigin="8993,2912" coordsize="866,963">
              <v:shape style="position:absolute;left:8993;top:2912;width:866;height:963" coordorigin="8993,2912" coordsize="866,963" path="m9859,2912l8993,3024,8993,3876,9859,3764,9859,2912e" filled="t" fillcolor="#231F20" stroked="f">
                <v:path arrowok="t"/>
                <v:fill/>
              </v:shape>
            </v:group>
            <v:group style="position:absolute;left:8993;top:3614;width:959;height:269" coordorigin="8993,3614" coordsize="959,269">
              <v:shape style="position:absolute;left:8993;top:3614;width:959;height:269" coordorigin="8993,3614" coordsize="959,269" path="m9951,3614l9085,3726,8993,3876,8993,3882,9859,3770,9951,3622,9951,3614e" filled="t" fillcolor="#7D1C24" stroked="f">
                <v:path arrowok="t"/>
                <v:fill/>
              </v:shape>
            </v:group>
            <v:group style="position:absolute;left:9085;top:3622;width:866;height:531" coordorigin="9085,3622" coordsize="866,531">
              <v:shape style="position:absolute;left:9085;top:3622;width:866;height:531" coordorigin="9085,3622" coordsize="866,531" path="m9951,3622l9085,3734,9085,4153,9951,4041,9951,3622e" filled="t" fillcolor="#D2232A" stroked="f">
                <v:path arrowok="t"/>
                <v:fill/>
              </v:shape>
            </v:group>
            <v:group style="position:absolute;left:9257;top:3574;width:38;height:70" coordorigin="9257,3574" coordsize="38,70">
              <v:shape style="position:absolute;left:9257;top:3574;width:38;height:70" coordorigin="9257,3574" coordsize="38,70" path="m9291,3574l9257,3578,9257,3644,9262,3643,9262,3615,9275,3613,9281,3613,9280,3612,9287,3610,9262,3610,9262,3582,9280,3580,9292,3580,9291,3574e" filled="t" fillcolor="#FFFFFF" stroked="f">
                <v:path arrowok="t"/>
                <v:fill/>
              </v:shape>
              <v:shape style="position:absolute;left:9257;top:3574;width:38;height:70" coordorigin="9257,3574" coordsize="38,70" path="m9281,3613l9275,3613,9289,3640,9295,3639,9281,3613e" filled="t" fillcolor="#FFFFFF" stroked="f">
                <v:path arrowok="t"/>
                <v:fill/>
              </v:shape>
              <v:shape style="position:absolute;left:9257;top:3574;width:38;height:70" coordorigin="9257,3574" coordsize="38,70" path="m9292,3580l9280,3580,9288,3581,9288,3605,9280,3607,9262,3610,9287,3610,9291,3608,9293,3598,9293,3585,9292,3580e" filled="t" fillcolor="#FFFFFF" stroked="f">
                <v:path arrowok="t"/>
                <v:fill/>
              </v:shape>
            </v:group>
            <v:group style="position:absolute;left:9251;top:3445;width:46;height:69" coordorigin="9251,3445" coordsize="46,69">
              <v:shape style="position:absolute;left:9251;top:3445;width:46;height:69" coordorigin="9251,3445" coordsize="46,69" path="m9279,3445l9269,3446,9251,3514,9256,3514,9262,3494,9287,3491,9292,3491,9292,3489,9263,3489,9273,3450,9276,3450,9281,3450,9279,3445e" filled="t" fillcolor="#FFFFFF" stroked="f">
                <v:path arrowok="t"/>
                <v:fill/>
              </v:shape>
              <v:shape style="position:absolute;left:9251;top:3445;width:46;height:69" coordorigin="9251,3445" coordsize="46,69" path="m9292,3491l9287,3491,9292,3509,9297,3509,9292,3491e" filled="t" fillcolor="#FFFFFF" stroked="f">
                <v:path arrowok="t"/>
                <v:fill/>
              </v:shape>
              <v:shape style="position:absolute;left:9251;top:3445;width:46;height:69" coordorigin="9251,3445" coordsize="46,69" path="m9281,3450l9276,3450,9286,3486,9263,3489,9292,3489,9281,3450e" filled="t" fillcolor="#FFFFFF" stroked="f">
                <v:path arrowok="t"/>
                <v:fill/>
              </v:shape>
            </v:group>
            <v:group style="position:absolute;left:9255;top:3313;width:39;height:71" coordorigin="9255,3313" coordsize="39,71">
              <v:shape style="position:absolute;left:9255;top:3313;width:39;height:71" coordorigin="9255,3313" coordsize="39,71" path="m9265,3317l9255,3318,9255,3384,9264,3383,9264,3337,9274,3337,9265,3317e" filled="t" fillcolor="#FFFFFF" stroked="f">
                <v:path arrowok="t"/>
                <v:fill/>
              </v:shape>
              <v:shape style="position:absolute;left:9255;top:3313;width:39;height:71" coordorigin="9255,3313" coordsize="39,71" path="m9274,3337l9264,3337,9284,3380,9294,3379,9294,3360,9285,3360,9274,3337e" filled="t" fillcolor="#FFFFFF" stroked="f">
                <v:path arrowok="t"/>
                <v:fill/>
              </v:shape>
              <v:shape style="position:absolute;left:9255;top:3313;width:39;height:71" coordorigin="9255,3313" coordsize="39,71" path="m9294,3313l9285,3314,9285,3360,9294,3360,9294,3313e" filled="t" fillcolor="#FFFFFF" stroked="f">
                <v:path arrowok="t"/>
                <v:fill/>
              </v:shape>
            </v:group>
            <v:group style="position:absolute;left:9270;top:3184;width:9;height:67" coordorigin="9270,3184" coordsize="9,67">
              <v:shape style="position:absolute;left:9270;top:3184;width:9;height:67" coordorigin="9270,3184" coordsize="9,67" path="m9279,3184l9270,3186,9270,3252,9279,3250,9279,3184e" filled="t" fillcolor="#FFFFFF" stroked="f">
                <v:path arrowok="t"/>
                <v:fill/>
              </v:shape>
            </v:group>
            <v:group style="position:absolute;left:9341;top:3563;width:37;height:70" coordorigin="9341,3563" coordsize="37,70">
              <v:shape style="position:absolute;left:9341;top:3563;width:37;height:70" coordorigin="9341,3563" coordsize="37,70" path="m9375,3563l9341,3567,9341,3633,9375,3629,9375,3627,9346,3627,9346,3571,9365,3569,9376,3569,9375,3563e" filled="t" fillcolor="#FFFFFF" stroked="f">
                <v:path arrowok="t"/>
                <v:fill/>
              </v:shape>
              <v:shape style="position:absolute;left:9341;top:3563;width:37;height:70" coordorigin="9341,3563" coordsize="37,70" path="m9376,3569l9365,3569,9373,3570,9373,3622,9365,3625,9346,3627,9375,3627,9378,3617,9378,3574,9376,3569e" filled="t" fillcolor="#FFFFFF" stroked="f">
                <v:path arrowok="t"/>
                <v:fill/>
              </v:shape>
            </v:group>
            <v:group style="position:absolute;left:9324;top:3430;width:69;height:73" coordorigin="9324,3430" coordsize="69,73">
              <v:shape style="position:absolute;left:9324;top:3430;width:69;height:73" coordorigin="9324,3430" coordsize="69,73" path="m9329,3438l9324,3439,9338,3503,9345,3502,9346,3498,9342,3498,9329,3438e" filled="t" fillcolor="#FFFFFF" stroked="f">
                <v:path arrowok="t"/>
                <v:fill/>
              </v:shape>
              <v:shape style="position:absolute;left:9324;top:3430;width:69;height:73" coordorigin="9324,3430" coordsize="69,73" path="m9364,3444l9359,3444,9372,3499,9379,3498,9380,3493,9376,3493,9364,3444e" filled="t" fillcolor="#FFFFFF" stroked="f">
                <v:path arrowok="t"/>
                <v:fill/>
              </v:shape>
              <v:shape style="position:absolute;left:9324;top:3430;width:69;height:73" coordorigin="9324,3430" coordsize="69,73" path="m9361,3434l9356,3435,9342,3498,9346,3498,9359,3444,9364,3444,9361,3434e" filled="t" fillcolor="#FFFFFF" stroked="f">
                <v:path arrowok="t"/>
                <v:fill/>
              </v:shape>
              <v:shape style="position:absolute;left:9324;top:3430;width:69;height:73" coordorigin="9324,3430" coordsize="69,73" path="m9393,3430l9388,3431,9376,3493,9380,3493,9393,3430e" filled="t" fillcolor="#FFFFFF" stroked="f">
                <v:path arrowok="t"/>
                <v:fill/>
              </v:shape>
            </v:group>
            <v:group style="position:absolute;left:9354;top:3304;width:9;height:67" coordorigin="9354,3304" coordsize="9,67">
              <v:shape style="position:absolute;left:9354;top:3304;width:9;height:67" coordorigin="9354,3304" coordsize="9,67" path="m9363,3304l9354,3305,9354,3371,9363,3370,9363,3304e" filled="t" fillcolor="#FFFFFF" stroked="f">
                <v:path arrowok="t"/>
                <v:fill/>
              </v:shape>
            </v:group>
            <v:group style="position:absolute;left:9340;top:3172;width:39;height:71" coordorigin="9340,3172" coordsize="39,71">
              <v:shape style="position:absolute;left:9340;top:3172;width:39;height:71" coordorigin="9340,3172" coordsize="39,71" path="m9375,3172l9344,3175,9340,3188,9340,3231,9344,3243,9375,3239,9377,3232,9356,3232,9349,3232,9349,3185,9356,3183,9363,3182,9379,3182,9375,3172e" filled="t" fillcolor="#FFFFFF" stroked="f">
                <v:path arrowok="t"/>
                <v:fill/>
              </v:shape>
              <v:shape style="position:absolute;left:9340;top:3172;width:39;height:71" coordorigin="9340,3172" coordsize="39,71" path="m9379,3220l9370,3221,9370,3229,9363,3231,9356,3232,9377,3232,9379,3226,9379,3220e" filled="t" fillcolor="#FFFFFF" stroked="f">
                <v:path arrowok="t"/>
                <v:fill/>
              </v:shape>
              <v:shape style="position:absolute;left:9340;top:3172;width:39;height:71" coordorigin="9340,3172" coordsize="39,71" path="m9379,3182l9363,3182,9370,3182,9370,3190,9379,3189,9379,3183,9379,3182e" filled="t" fillcolor="#FFFFFF" stroked="f">
                <v:path arrowok="t"/>
                <v:fill/>
              </v:shape>
            </v:group>
            <v:group style="position:absolute;left:9424;top:3552;width:39;height:71" coordorigin="9424,3552" coordsize="39,71">
              <v:shape style="position:absolute;left:9424;top:3552;width:39;height:71" coordorigin="9424,3552" coordsize="39,71" path="m9429,3605l9424,3606,9424,3616,9431,3622,9454,3619,9457,3617,9435,3617,9429,3613,9429,3605e" filled="t" fillcolor="#FFFFFF" stroked="f">
                <v:path arrowok="t"/>
                <v:fill/>
              </v:shape>
              <v:shape style="position:absolute;left:9424;top:3552;width:39;height:71" coordorigin="9424,3552" coordsize="39,71" path="m9454,3552l9433,3554,9425,3562,9425,3578,9429,3582,9439,3586,9444,3588,9455,3593,9458,3596,9458,3609,9452,3615,9435,3617,9457,3617,9463,3611,9463,3594,9459,3589,9447,3583,9433,3578,9430,3575,9430,3564,9436,3559,9451,3557,9461,3557,9454,3552e" filled="t" fillcolor="#FFFFFF" stroked="f">
                <v:path arrowok="t"/>
                <v:fill/>
              </v:shape>
              <v:shape style="position:absolute;left:9424;top:3552;width:39;height:71" coordorigin="9424,3552" coordsize="39,71" path="m9461,3557l9451,3557,9456,3560,9456,3568,9462,3567,9462,3558,9461,3557e" filled="t" fillcolor="#FFFFFF" stroked="f">
                <v:path arrowok="t"/>
                <v:fill/>
              </v:shape>
            </v:group>
            <v:group style="position:absolute;left:9421;top:3423;width:46;height:69" coordorigin="9421,3423" coordsize="46,69">
              <v:shape style="position:absolute;left:9421;top:3423;width:46;height:69" coordorigin="9421,3423" coordsize="46,69" path="m9448,3423l9438,3424,9421,3492,9426,3492,9431,3472,9456,3469,9461,3469,9461,3467,9432,3467,9442,3428,9445,3428,9450,3428,9448,3423e" filled="t" fillcolor="#FFFFFF" stroked="f">
                <v:path arrowok="t"/>
                <v:fill/>
              </v:shape>
              <v:shape style="position:absolute;left:9421;top:3423;width:46;height:69" coordorigin="9421,3423" coordsize="46,69" path="m9461,3469l9456,3469,9461,3487,9466,3486,9461,3469e" filled="t" fillcolor="#FFFFFF" stroked="f">
                <v:path arrowok="t"/>
                <v:fill/>
              </v:shape>
              <v:shape style="position:absolute;left:9421;top:3423;width:46;height:69" coordorigin="9421,3423" coordsize="46,69" path="m9450,3428l9445,3428,9455,3464,9432,3467,9461,3467,9450,3428e" filled="t" fillcolor="#FFFFFF" stroked="f">
                <v:path arrowok="t"/>
                <v:fill/>
              </v:shape>
            </v:group>
            <v:group style="position:absolute;left:9425;top:3291;width:39;height:71" coordorigin="9425,3291" coordsize="39,71">
              <v:shape style="position:absolute;left:9425;top:3291;width:39;height:71" coordorigin="9425,3291" coordsize="39,71" path="m9459,3291l9429,3295,9425,3307,9425,3350,9429,3362,9460,3358,9462,3351,9441,3351,9434,3351,9434,3304,9441,3302,9447,3301,9463,3301,9459,3291e" filled="t" fillcolor="#FFFFFF" stroked="f">
                <v:path arrowok="t"/>
                <v:fill/>
              </v:shape>
              <v:shape style="position:absolute;left:9425;top:3291;width:39;height:71" coordorigin="9425,3291" coordsize="39,71" path="m9464,3339l9454,3340,9454,3348,9447,3350,9441,3351,9462,3351,9464,3345,9464,3339e" filled="t" fillcolor="#FFFFFF" stroked="f">
                <v:path arrowok="t"/>
                <v:fill/>
              </v:shape>
              <v:shape style="position:absolute;left:9425;top:3291;width:39;height:71" coordorigin="9425,3291" coordsize="39,71" path="m9463,3301l9447,3301,9454,3301,9454,3309,9464,3308,9463,3302,9463,3301e" filled="t" fillcolor="#FFFFFF" stroked="f">
                <v:path arrowok="t"/>
                <v:fill/>
              </v:shape>
            </v:group>
            <v:group style="position:absolute;left:9424;top:3161;width:39;height:71" coordorigin="9424,3161" coordsize="39,71">
              <v:shape style="position:absolute;left:9424;top:3161;width:39;height:71" coordorigin="9424,3161" coordsize="39,71" path="m9458,3161l9428,3165,9424,3177,9424,3220,9428,3232,9459,3228,9461,3221,9440,3221,9433,3221,9433,3174,9440,3172,9447,3171,9462,3171,9458,3161e" filled="t" fillcolor="#FFFFFF" stroked="f">
                <v:path arrowok="t"/>
                <v:fill/>
              </v:shape>
              <v:shape style="position:absolute;left:9424;top:3161;width:39;height:71" coordorigin="9424,3161" coordsize="39,71" path="m9462,3171l9447,3171,9454,3171,9454,3218,9447,3220,9440,3221,9461,3221,9463,3215,9463,3172,9462,3171e" filled="t" fillcolor="#FFFFFF" stroked="f">
                <v:path arrowok="t"/>
                <v:fill/>
              </v:shape>
            </v:group>
            <v:group style="position:absolute;left:9562;top:3143;width:37;height:70" coordorigin="9562,3143" coordsize="37,70">
              <v:shape style="position:absolute;left:9562;top:3143;width:37;height:70" coordorigin="9562,3143" coordsize="37,70" path="m9599,3148l9590,3148,9595,3152,9595,3165,9593,3168,9584,3176,9577,3181,9566,3190,9563,3195,9563,3213,9600,3209,9600,3208,9568,3208,9568,3196,9570,3193,9574,3189,9579,3184,9588,3179,9597,3170,9600,3166,9600,3149,9599,3148e" filled="t" fillcolor="#FFFFFF" stroked="f">
                <v:path arrowok="t"/>
                <v:fill/>
              </v:shape>
              <v:shape style="position:absolute;left:9562;top:3143;width:37;height:70" coordorigin="9562,3143" coordsize="37,70" path="m9600,3204l9568,3208,9600,3208,9600,3204e" filled="t" fillcolor="#FFFFFF" stroked="f">
                <v:path arrowok="t"/>
                <v:fill/>
              </v:shape>
              <v:shape style="position:absolute;left:9562;top:3143;width:37;height:70" coordorigin="9562,3143" coordsize="37,70" path="m9592,3143l9570,3146,9562,3154,9562,3164,9568,3163,9568,3155,9574,3150,9590,3148,9599,3148,9592,3143e" filled="t" fillcolor="#FFFFFF" stroked="f">
                <v:path arrowok="t"/>
                <v:fill/>
              </v:shape>
            </v:group>
            <v:group style="position:absolute;left:9564;top:3273;width:35;height:71" coordorigin="9564,3273" coordsize="35,71">
              <v:shape style="position:absolute;left:9564;top:3273;width:35;height:71" coordorigin="9564,3273" coordsize="35,71" path="m9596,3273l9567,3277,9564,3288,9564,3333,9566,3344,9596,3340,9596,3338,9577,3338,9569,3337,9569,3283,9577,3280,9586,3279,9597,3279,9596,3273e" filled="t" fillcolor="#FFFFFF" stroked="f">
                <v:path arrowok="t"/>
                <v:fill/>
              </v:shape>
              <v:shape style="position:absolute;left:9564;top:3273;width:35;height:71" coordorigin="9564,3273" coordsize="35,71" path="m9597,3279l9586,3279,9593,3280,9593,3334,9586,3337,9577,3338,9596,3338,9599,3328,9599,3284,9597,3279e" filled="t" fillcolor="#FFFFFF" stroked="f">
                <v:path arrowok="t"/>
                <v:fill/>
              </v:shape>
            </v:group>
            <v:group style="position:absolute;left:9564;top:3405;width:35;height:69" coordorigin="9564,3405" coordsize="35,69">
              <v:shape style="position:absolute;left:9564;top:3405;width:35;height:69" coordorigin="9564,3405" coordsize="35,69" path="m9586,3415l9577,3415,9577,3463,9564,3465,9564,3474,9599,3469,9599,3462,9586,3462,9586,3415e" filled="t" fillcolor="#FFFFFF" stroked="f">
                <v:path arrowok="t"/>
                <v:fill/>
              </v:shape>
              <v:shape style="position:absolute;left:9564;top:3405;width:35;height:69" coordorigin="9564,3405" coordsize="35,69" path="m9599,3461l9586,3462,9599,3462,9599,3461e" filled="t" fillcolor="#FFFFFF" stroked="f">
                <v:path arrowok="t"/>
                <v:fill/>
              </v:shape>
              <v:shape style="position:absolute;left:9564;top:3405;width:35;height:69" coordorigin="9564,3405" coordsize="35,69" path="m9586,3405l9567,3408,9567,3417,9577,3415,9586,3415,9586,3405e" filled="t" fillcolor="#FFFFFF" stroked="f">
                <v:path arrowok="t"/>
                <v:fill/>
              </v:shape>
            </v:group>
            <v:group style="position:absolute;left:9256;top:3929;width:9;height:67" coordorigin="9256,3929" coordsize="9,67">
              <v:shape style="position:absolute;left:9256;top:3929;width:9;height:67" coordorigin="9256,3929" coordsize="9,67" path="m9266,3929l9256,3930,9256,3996,9266,3995,9266,3929e" filled="t" fillcolor="#FFFFFF" stroked="f">
                <v:path arrowok="t"/>
                <v:fill/>
              </v:shape>
            </v:group>
            <v:group style="position:absolute;left:9290;top:3924;width:19;height:67" coordorigin="9290,3924" coordsize="19,67">
              <v:shape style="position:absolute;left:9290;top:3924;width:19;height:67" coordorigin="9290,3924" coordsize="19,67" path="m9300,3924l9290,3926,9290,3992,9299,3990,9299,3945,9309,3945,9300,3924e" filled="t" fillcolor="#FFFFFF" stroked="f">
                <v:path arrowok="t"/>
                <v:fill/>
              </v:shape>
            </v:group>
            <v:group style="position:absolute;left:9299;top:3945;width:30;height:43" coordorigin="9299,3945" coordsize="30,43">
              <v:shape style="position:absolute;left:9299;top:3945;width:30;height:43" coordorigin="9299,3945" coordsize="30,43" path="m9309,3945l9299,3945,9319,3988,9329,3987,9329,3968,9320,3968,9309,3945e" filled="t" fillcolor="#FFFFFF" stroked="f">
                <v:path arrowok="t"/>
                <v:fill/>
              </v:shape>
            </v:group>
            <v:group style="position:absolute;left:9320;top:3921;width:9;height:48" coordorigin="9320,3921" coordsize="9,48">
              <v:shape style="position:absolute;left:9320;top:3921;width:9;height:48" coordorigin="9320,3921" coordsize="9,48" path="m9329,3921l9320,3922,9320,3968,9329,3968,9329,3921e" filled="t" fillcolor="#FFFFFF" stroked="f">
                <v:path arrowok="t"/>
                <v:fill/>
              </v:shape>
            </v:group>
            <v:group style="position:absolute;left:9362;top:3925;width:9;height:57" coordorigin="9362,3925" coordsize="9,57">
              <v:shape style="position:absolute;left:9362;top:3925;width:9;height:57" coordorigin="9362,3925" coordsize="9,57" path="m9371,3925l9362,3925,9362,3982,9371,3981,9371,3925e" filled="t" fillcolor="#FFFFFF" stroked="f">
                <v:path arrowok="t"/>
                <v:fill/>
              </v:shape>
            </v:group>
            <v:group style="position:absolute;left:9347;top:3913;width:41;height:14" coordorigin="9347,3913" coordsize="41,14">
              <v:shape style="position:absolute;left:9347;top:3913;width:41;height:14" coordorigin="9347,3913" coordsize="41,14" path="m9387,3913l9347,3918,9347,3927,9362,3925,9371,3925,9371,3924,9387,3922,9387,3913e" filled="t" fillcolor="#FFFFFF" stroked="f">
                <v:path arrowok="t"/>
                <v:fill/>
              </v:shape>
            </v:group>
            <v:group style="position:absolute;left:9406;top:3906;width:37;height:71" coordorigin="9406,3906" coordsize="37,71">
              <v:shape style="position:absolute;left:9406;top:3906;width:37;height:71" coordorigin="9406,3906" coordsize="37,71" path="m9444,3906l9406,3911,9406,3977,9444,3972,9444,3967,9416,3967,9416,3945,9442,3942,9442,3936,9416,3936,9416,3918,9444,3915,9444,3906e" filled="t" fillcolor="#FFFFFF" stroked="f">
                <v:path arrowok="t"/>
                <v:fill/>
              </v:shape>
            </v:group>
            <v:group style="position:absolute;left:9416;top:3963;width:28;height:4" coordorigin="9416,3963" coordsize="28,4">
              <v:shape style="position:absolute;left:9416;top:3963;width:28;height:4" coordorigin="9416,3963" coordsize="28,4" path="m9444,3963l9416,3967,9444,3967,9444,3963e" filled="t" fillcolor="#FFFFFF" stroked="f">
                <v:path arrowok="t"/>
                <v:fill/>
              </v:shape>
            </v:group>
            <v:group style="position:absolute;left:9416;top:3933;width:26;height:3" coordorigin="9416,3933" coordsize="26,3">
              <v:shape style="position:absolute;left:9416;top:3933;width:26;height:3" coordorigin="9416,3933" coordsize="26,3" path="m9442,3933l9416,3936,9442,3936,9442,3933e" filled="t" fillcolor="#FFFFFF" stroked="f">
                <v:path arrowok="t"/>
                <v:fill/>
              </v:shape>
            </v:group>
            <v:group style="position:absolute;left:9464;top:3899;width:39;height:70" coordorigin="9464,3899" coordsize="39,70">
              <v:shape style="position:absolute;left:9464;top:3899;width:39;height:70" coordorigin="9464,3899" coordsize="39,70" path="m9500,3899l9464,3903,9464,3969,9474,3968,9474,3941,9482,3940,9493,3940,9492,3938,9501,3933,9501,3932,9474,3932,9474,3911,9488,3909,9503,3909,9500,3899e" filled="t" fillcolor="#FFFFFF" stroked="f">
                <v:path arrowok="t"/>
                <v:fill/>
              </v:shape>
            </v:group>
            <v:group style="position:absolute;left:9482;top:3940;width:23;height:25" coordorigin="9482,3940" coordsize="23,25">
              <v:shape style="position:absolute;left:9482;top:3940;width:23;height:25" coordorigin="9482,3940" coordsize="23,25" path="m9493,3940l9482,3940,9495,3965,9506,3964,9493,3940e" filled="t" fillcolor="#FFFFFF" stroked="f">
                <v:path arrowok="t"/>
                <v:fill/>
              </v:shape>
            </v:group>
            <v:group style="position:absolute;left:9474;top:3909;width:30;height:23" coordorigin="9474,3909" coordsize="30,23">
              <v:shape style="position:absolute;left:9474;top:3909;width:30;height:23" coordorigin="9474,3909" coordsize="30,23" path="m9503,3909l9488,3909,9494,3909,9494,3928,9488,3930,9474,3932,9501,3932,9503,3924,9503,3909,9503,3909e" filled="t" fillcolor="#FFFFFF" stroked="f">
                <v:path arrowok="t"/>
                <v:fill/>
              </v:shape>
            </v:group>
            <v:group style="position:absolute;left:9527;top:3894;width:9;height:67" coordorigin="9527,3894" coordsize="9,67">
              <v:shape style="position:absolute;left:9527;top:3894;width:9;height:67" coordorigin="9527,3894" coordsize="9,67" path="m9536,3894l9527,3895,9527,3961,9536,3960,9536,3894e" filled="t" fillcolor="#FFFFFF" stroked="f">
                <v:path arrowok="t"/>
                <v:fill/>
              </v:shape>
            </v:group>
            <v:group style="position:absolute;left:9558;top:3886;width:38;height:71" coordorigin="9558,3886" coordsize="38,71">
              <v:shape style="position:absolute;left:9558;top:3886;width:38;height:71" coordorigin="9558,3886" coordsize="38,71" path="m9592,3886l9562,3890,9558,3903,9558,3946,9562,3957,9593,3953,9595,3947,9574,3947,9567,3946,9567,3899,9574,3897,9581,3896,9596,3896,9592,3886e" filled="t" fillcolor="#FFFFFF" stroked="f">
                <v:path arrowok="t"/>
                <v:fill/>
              </v:shape>
            </v:group>
            <v:group style="position:absolute;left:9574;top:3896;width:23;height:50" coordorigin="9574,3896" coordsize="23,50">
              <v:shape style="position:absolute;left:9574;top:3896;width:23;height:50" coordorigin="9574,3896" coordsize="23,50" path="m9596,3896l9581,3896,9588,3897,9588,3944,9581,3946,9574,3947,9595,3947,9597,3941,9597,3897,9596,3896e" filled="t" fillcolor="#FFFFFF" stroked="f">
                <v:path arrowok="t"/>
                <v:fill/>
              </v:shape>
            </v:group>
            <v:group style="position:absolute;left:9620;top:3878;width:39;height:70" coordorigin="9620,3878" coordsize="39,70">
              <v:shape style="position:absolute;left:9620;top:3878;width:39;height:70" coordorigin="9620,3878" coordsize="39,70" path="m9656,3878l9620,3883,9620,3949,9629,3948,9629,3921,9638,3920,9649,3920,9648,3917,9657,3913,9657,3912,9629,3912,9629,3891,9644,3889,9659,3889,9656,3878e" filled="t" fillcolor="#FFFFFF" stroked="f">
                <v:path arrowok="t"/>
                <v:fill/>
              </v:shape>
            </v:group>
            <v:group style="position:absolute;left:9638;top:3920;width:23;height:25" coordorigin="9638,3920" coordsize="23,25">
              <v:shape style="position:absolute;left:9638;top:3920;width:23;height:25" coordorigin="9638,3920" coordsize="23,25" path="m9649,3920l9638,3920,9651,3945,9661,3944,9649,3920e" filled="t" fillcolor="#FFFFFF" stroked="f">
                <v:path arrowok="t"/>
                <v:fill/>
              </v:shape>
            </v:group>
            <v:group style="position:absolute;left:9629;top:3889;width:30;height:23" coordorigin="9629,3889" coordsize="30,23">
              <v:shape style="position:absolute;left:9629;top:3889;width:30;height:23" coordorigin="9629,3889" coordsize="30,23" path="m9659,3889l9644,3889,9650,3889,9650,3908,9644,3910,9629,3912,9657,3912,9659,3904,9659,3889,9659,3889e" filled="t" fillcolor="#FFFFFF" stroked="f">
                <v:path arrowok="t"/>
                <v:fill/>
              </v:shape>
            </v:group>
            <v:group style="position:absolute;left:9256;top:3827;width:9;height:67" coordorigin="9256,3827" coordsize="9,67">
              <v:shape style="position:absolute;left:9256;top:3827;width:9;height:67" coordorigin="9256,3827" coordsize="9,67" path="m9266,3827l9256,3829,9256,3894,9266,3893,9266,3827e" filled="t" fillcolor="#FFFFFF" stroked="f">
                <v:path arrowok="t"/>
                <v:fill/>
              </v:shape>
            </v:group>
            <v:group style="position:absolute;left:9290;top:3823;width:19;height:67" coordorigin="9290,3823" coordsize="19,67">
              <v:shape style="position:absolute;left:9290;top:3823;width:19;height:67" coordorigin="9290,3823" coordsize="19,67" path="m9300,3823l9290,3824,9290,3890,9299,3889,9299,3843,9309,3843,9300,3823e" filled="t" fillcolor="#FFFFFF" stroked="f">
                <v:path arrowok="t"/>
                <v:fill/>
              </v:shape>
            </v:group>
            <v:group style="position:absolute;left:9299;top:3843;width:30;height:43" coordorigin="9299,3843" coordsize="30,43">
              <v:shape style="position:absolute;left:9299;top:3843;width:30;height:43" coordorigin="9299,3843" coordsize="30,43" path="m9309,3843l9299,3843,9319,3886,9329,3885,9329,3867,9320,3867,9309,3843e" filled="t" fillcolor="#FFFFFF" stroked="f">
                <v:path arrowok="t"/>
                <v:fill/>
              </v:shape>
            </v:group>
            <v:group style="position:absolute;left:9320;top:3819;width:9;height:48" coordorigin="9320,3819" coordsize="9,48">
              <v:shape style="position:absolute;left:9320;top:3819;width:9;height:48" coordorigin="9320,3819" coordsize="9,48" path="m9329,3819l9320,3820,9320,3867,9329,3867,9329,3819e" filled="t" fillcolor="#FFFFFF" stroked="f">
                <v:path arrowok="t"/>
                <v:fill/>
              </v:shape>
            </v:group>
            <v:group style="position:absolute;left:9352;top:3815;width:19;height:67" coordorigin="9352,3815" coordsize="19,67">
              <v:shape style="position:absolute;left:9352;top:3815;width:19;height:67" coordorigin="9352,3815" coordsize="19,67" path="m9362,3815l9352,3816,9352,3882,9361,3881,9361,3835,9371,3835,9362,3815e" filled="t" fillcolor="#FFFFFF" stroked="f">
                <v:path arrowok="t"/>
                <v:fill/>
              </v:shape>
            </v:group>
            <v:group style="position:absolute;left:9361;top:3835;width:30;height:43" coordorigin="9361,3835" coordsize="30,43">
              <v:shape style="position:absolute;left:9361;top:3835;width:30;height:43" coordorigin="9361,3835" coordsize="30,43" path="m9371,3835l9361,3835,9381,3878,9391,3877,9391,3859,9382,3859,9371,3835e" filled="t" fillcolor="#FFFFFF" stroked="f">
                <v:path arrowok="t"/>
                <v:fill/>
              </v:shape>
            </v:group>
            <v:group style="position:absolute;left:9382;top:3811;width:9;height:48" coordorigin="9382,3811" coordsize="9,48">
              <v:shape style="position:absolute;left:9382;top:3811;width:9;height:48" coordorigin="9382,3811" coordsize="9,48" path="m9391,3811l9382,3812,9382,3859,9391,3859,9391,3811e" filled="t" fillcolor="#FFFFFF" stroked="f">
                <v:path arrowok="t"/>
                <v:fill/>
              </v:shape>
            </v:group>
            <v:group style="position:absolute;left:9414;top:3803;width:38;height:71" coordorigin="9414,3803" coordsize="38,71">
              <v:shape style="position:absolute;left:9414;top:3803;width:38;height:71" coordorigin="9414,3803" coordsize="38,71" path="m9448,3803l9417,3807,9414,3820,9414,3863,9418,3874,9448,3870,9450,3864,9430,3864,9423,3864,9423,3817,9430,3814,9436,3814,9452,3814,9448,3803e" filled="t" fillcolor="#FFFFFF" stroked="f">
                <v:path arrowok="t"/>
                <v:fill/>
              </v:shape>
            </v:group>
            <v:group style="position:absolute;left:9430;top:3814;width:23;height:50" coordorigin="9430,3814" coordsize="23,50">
              <v:shape style="position:absolute;left:9430;top:3814;width:23;height:50" coordorigin="9430,3814" coordsize="23,50" path="m9452,3814l9436,3814,9443,3814,9443,3861,9436,3863,9433,3863,9430,3864,9450,3864,9452,3858,9452,3814,9452,3814e" filled="t" fillcolor="#FFFFFF" stroked="f">
                <v:path arrowok="t"/>
                <v:fill/>
              </v:shape>
            </v:group>
            <v:group style="position:absolute;left:9470;top:3800;width:32;height:65" coordorigin="9470,3800" coordsize="32,65">
              <v:shape style="position:absolute;left:9470;top:3800;width:32;height:65" coordorigin="9470,3800" coordsize="32,65" path="m9480,3800l9470,3801,9487,3864,9500,3863,9502,3855,9494,3855,9480,3800e" filled="t" fillcolor="#FFFFFF" stroked="f">
                <v:path arrowok="t"/>
                <v:fill/>
              </v:shape>
            </v:group>
            <v:group style="position:absolute;left:9494;top:3795;width:23;height:60" coordorigin="9494,3795" coordsize="23,60">
              <v:shape style="position:absolute;left:9494;top:3795;width:23;height:60" coordorigin="9494,3795" coordsize="23,60" path="m9517,3795l9508,3796,9494,3855,9502,3855,9517,3795e" filled="t" fillcolor="#FFFFFF" stroked="f">
                <v:path arrowok="t"/>
                <v:fill/>
              </v:shape>
            </v:group>
            <v:group style="position:absolute;left:9528;top:3789;width:44;height:70" coordorigin="9528,3789" coordsize="44,70">
              <v:shape style="position:absolute;left:9528;top:3789;width:44;height:70" coordorigin="9528,3789" coordsize="44,70" path="m9558,3789l9545,3791,9528,3859,9537,3858,9542,3839,9562,3837,9572,3837,9570,3830,9544,3830,9552,3800,9561,3800,9558,3789e" filled="t" fillcolor="#FFFFFF" stroked="f">
                <v:path arrowok="t"/>
                <v:fill/>
              </v:shape>
            </v:group>
            <v:group style="position:absolute;left:9562;top:3837;width:14;height:17" coordorigin="9562,3837" coordsize="14,17">
              <v:shape style="position:absolute;left:9562;top:3837;width:14;height:17" coordorigin="9562,3837" coordsize="14,17" path="m9572,3837l9562,3837,9567,3854,9576,3853,9572,3837e" filled="t" fillcolor="#FFFFFF" stroked="f">
                <v:path arrowok="t"/>
                <v:fill/>
              </v:shape>
            </v:group>
            <v:group style="position:absolute;left:9544;top:3800;width:26;height:30" coordorigin="9544,3800" coordsize="26,30">
              <v:shape style="position:absolute;left:9544;top:3800;width:26;height:30" coordorigin="9544,3800" coordsize="26,30" path="m9561,3800l9552,3800,9560,3828,9544,3830,9570,3830,9561,3800e" filled="t" fillcolor="#FFFFFF" stroked="f">
                <v:path arrowok="t"/>
                <v:fill/>
              </v:shape>
            </v:group>
            <v:group style="position:absolute;left:9602;top:3793;width:9;height:57" coordorigin="9602,3793" coordsize="9,57">
              <v:shape style="position:absolute;left:9602;top:3793;width:9;height:57" coordorigin="9602,3793" coordsize="9,57" path="m9611,3793l9602,3793,9602,3850,9611,3848,9611,3793e" filled="t" fillcolor="#FFFFFF" stroked="f">
                <v:path arrowok="t"/>
                <v:fill/>
              </v:shape>
            </v:group>
            <v:group style="position:absolute;left:9586;top:3781;width:41;height:14" coordorigin="9586,3781" coordsize="41,14">
              <v:shape style="position:absolute;left:9586;top:3781;width:41;height:14" coordorigin="9586,3781" coordsize="41,14" path="m9627,3781l9586,3786,9586,3795,9602,3793,9611,3793,9611,3792,9627,3790,9627,3781e" filled="t" fillcolor="#FFFFFF" stroked="f">
                <v:path arrowok="t"/>
                <v:fill/>
              </v:shape>
            </v:group>
            <v:group style="position:absolute;left:9646;top:3777;width:9;height:67" coordorigin="9646,3777" coordsize="9,67">
              <v:shape style="position:absolute;left:9646;top:3777;width:9;height:67" coordorigin="9646,3777" coordsize="9,67" path="m9655,3777l9646,3778,9646,3844,9655,3843,9655,3777e" filled="t" fillcolor="#FFFFFF" stroked="f">
                <v:path arrowok="t"/>
                <v:fill/>
              </v:shape>
            </v:group>
            <v:group style="position:absolute;left:9675;top:3773;width:32;height:65" coordorigin="9675,3773" coordsize="32,65">
              <v:shape style="position:absolute;left:9675;top:3773;width:32;height:65" coordorigin="9675,3773" coordsize="32,65" path="m9685,3773l9675,3774,9692,3838,9705,3836,9707,3828,9699,3828,9685,3773e" filled="t" fillcolor="#FFFFFF" stroked="f">
                <v:path arrowok="t"/>
                <v:fill/>
              </v:shape>
            </v:group>
            <v:group style="position:absolute;left:9699;top:3768;width:23;height:60" coordorigin="9699,3768" coordsize="23,60">
              <v:shape style="position:absolute;left:9699;top:3768;width:23;height:60" coordorigin="9699,3768" coordsize="23,60" path="m9722,3768l9713,3769,9699,3828,9707,3828,9722,3768e" filled="t" fillcolor="#FFFFFF" stroked="f">
                <v:path arrowok="t"/>
                <v:fill/>
              </v:shape>
            </v:group>
            <v:group style="position:absolute;left:9739;top:3761;width:37;height:71" coordorigin="9739,3761" coordsize="37,71">
              <v:shape style="position:absolute;left:9739;top:3761;width:37;height:71" coordorigin="9739,3761" coordsize="37,71" path="m9776,3761l9739,3766,9739,3832,9776,3827,9776,3822,9748,3822,9748,3800,9774,3797,9774,3792,9748,3792,9748,3774,9776,3770,9776,3761e" filled="t" fillcolor="#FFFFFF" stroked="f">
                <v:path arrowok="t"/>
                <v:fill/>
              </v:shape>
            </v:group>
            <v:group style="position:absolute;left:9748;top:3818;width:28;height:4" coordorigin="9748,3818" coordsize="28,4">
              <v:shape style="position:absolute;left:9748;top:3818;width:28;height:4" coordorigin="9748,3818" coordsize="28,4" path="m9776,3818l9748,3822,9776,3822,9776,3818e" filled="t" fillcolor="#FFFFFF" stroked="f">
                <v:path arrowok="t"/>
                <v:fill/>
              </v:shape>
            </v:group>
            <v:group style="position:absolute;left:9748;top:3788;width:26;height:3" coordorigin="9748,3788" coordsize="26,3">
              <v:shape style="position:absolute;left:9748;top:3788;width:26;height:3" coordorigin="9748,3788" coordsize="26,3" path="m9774,3788l9748,3792,9774,3792,9774,3788e" filled="t" fillcolor="#FFFFFF" stroked="f">
                <v:path arrowok="t"/>
                <v:fill/>
              </v:shape>
            </v:group>
            <v:group style="position:absolute;left:9481;top:4126;width:377;height:99" coordorigin="9481,4126" coordsize="377,99">
              <v:shape style="position:absolute;left:9481;top:4126;width:377;height:99" coordorigin="9481,4126" coordsize="377,99" path="m9490,4209l9481,4211,9482,4221,9488,4225,9498,4225,9509,4223,9518,4218,9518,4217,9494,4217,9491,4215,9490,4209e" filled="t" fillcolor="#231F20" stroked="f">
                <v:path arrowok="t"/>
                <v:fill/>
              </v:shape>
              <v:shape style="position:absolute;left:9481;top:4126;width:377;height:99" coordorigin="9481,4126" coordsize="377,99" path="m9509,4174l9490,4177,9482,4182,9482,4198,9487,4202,9497,4203,9500,4203,9504,4204,9507,4204,9509,4206,9509,4214,9504,4215,9494,4217,9518,4217,9518,4200,9513,4197,9504,4195,9499,4195,9492,4194,9491,4193,9491,4186,9495,4185,9504,4183,9517,4183,9516,4179,9509,4174e" filled="t" fillcolor="#231F20" stroked="f">
                <v:path arrowok="t"/>
                <v:fill/>
              </v:shape>
              <v:shape style="position:absolute;left:9481;top:4126;width:377;height:99" coordorigin="9481,4126" coordsize="377,99" path="m9517,4183l9504,4183,9507,4185,9508,4190,9517,4189,9517,4183e" filled="t" fillcolor="#231F20" stroked="f">
                <v:path arrowok="t"/>
                <v:fill/>
              </v:shape>
              <v:shape style="position:absolute;left:9481;top:4126;width:377;height:99" coordorigin="9481,4126" coordsize="377,99" path="m9560,4168l9538,4171,9531,4178,9531,4214,9538,4220,9559,4217,9565,4211,9541,4211,9539,4206,9539,4198,9567,4194,9567,4189,9539,4189,9539,4182,9543,4178,9556,4177,9567,4177,9567,4173,9560,4168e" filled="t" fillcolor="#231F20" stroked="f">
                <v:path arrowok="t"/>
                <v:fill/>
              </v:shape>
              <v:shape style="position:absolute;left:9481;top:4126;width:377;height:99" coordorigin="9481,4126" coordsize="377,99" path="m9567,4199l9558,4201,9557,4206,9554,4209,9541,4211,9565,4211,9566,4210,9567,4199e" filled="t" fillcolor="#231F20" stroked="f">
                <v:path arrowok="t"/>
                <v:fill/>
              </v:shape>
              <v:shape style="position:absolute;left:9481;top:4126;width:377;height:99" coordorigin="9481,4126" coordsize="377,99" path="m9567,4177l9556,4177,9558,4181,9558,4187,9539,4189,9567,4189,9567,4177e" filled="t" fillcolor="#231F20" stroked="f">
                <v:path arrowok="t"/>
                <v:fill/>
              </v:shape>
              <v:shape style="position:absolute;left:9481;top:4126;width:377;height:99" coordorigin="9481,4126" coordsize="377,99" path="m9591,4147l9582,4148,9582,4210,9587,4212,9598,4211,9598,4203,9592,4203,9591,4203,9591,4147e" filled="t" fillcolor="#231F20" stroked="f">
                <v:path arrowok="t"/>
                <v:fill/>
              </v:shape>
              <v:shape style="position:absolute;left:9481;top:4126;width:377;height:99" coordorigin="9481,4126" coordsize="377,99" path="m9598,4203l9592,4203,9598,4203,9598,4203e" filled="t" fillcolor="#231F20" stroked="f">
                <v:path arrowok="t"/>
                <v:fill/>
              </v:shape>
              <v:shape style="position:absolute;left:9481;top:4126;width:377;height:99" coordorigin="9481,4126" coordsize="377,99" path="m9637,4158l9615,4161,9608,4168,9608,4204,9615,4210,9636,4207,9642,4201,9618,4201,9616,4196,9616,4188,9644,4184,9644,4180,9616,4180,9616,4172,9620,4168,9634,4167,9644,4167,9644,4163,9637,4158e" filled="t" fillcolor="#231F20" stroked="f">
                <v:path arrowok="t"/>
                <v:fill/>
              </v:shape>
              <v:shape style="position:absolute;left:9481;top:4126;width:377;height:99" coordorigin="9481,4126" coordsize="377,99" path="m9644,4190l9635,4191,9634,4196,9631,4199,9618,4201,9642,4201,9643,4200,9644,4190e" filled="t" fillcolor="#231F20" stroked="f">
                <v:path arrowok="t"/>
                <v:fill/>
              </v:shape>
              <v:shape style="position:absolute;left:9481;top:4126;width:377;height:99" coordorigin="9481,4126" coordsize="377,99" path="m9644,4167l9634,4167,9636,4171,9636,4177,9616,4180,9644,4180,9644,4167e" filled="t" fillcolor="#231F20" stroked="f">
                <v:path arrowok="t"/>
                <v:fill/>
              </v:shape>
              <v:shape style="position:absolute;left:9481;top:4126;width:377;height:99" coordorigin="9481,4126" coordsize="377,99" path="m9687,4151l9666,4154,9658,4162,9658,4197,9666,4203,9687,4201,9693,4194,9669,4194,9667,4190,9667,4165,9671,4162,9683,4160,9694,4160,9694,4157,9687,4151e" filled="t" fillcolor="#231F20" stroked="f">
                <v:path arrowok="t"/>
                <v:fill/>
              </v:shape>
              <v:shape style="position:absolute;left:9481;top:4126;width:377;height:99" coordorigin="9481,4126" coordsize="377,99" path="m9695,4183l9686,4184,9685,4189,9682,4193,9669,4194,9693,4194,9694,4193,9695,4183e" filled="t" fillcolor="#231F20" stroked="f">
                <v:path arrowok="t"/>
                <v:fill/>
              </v:shape>
              <v:shape style="position:absolute;left:9481;top:4126;width:377;height:99" coordorigin="9481,4126" coordsize="377,99" path="m9694,4160l9683,4160,9685,4164,9686,4168,9695,4167,9694,4160e" filled="t" fillcolor="#231F20" stroked="f">
                <v:path arrowok="t"/>
                <v:fill/>
              </v:shape>
              <v:shape style="position:absolute;left:9481;top:4126;width:377;height:99" coordorigin="9481,4126" coordsize="377,99" path="m9721,4157l9712,4157,9712,4193,9717,4196,9731,4194,9731,4186,9722,4186,9721,4186,9721,4157e" filled="t" fillcolor="#231F20" stroked="f">
                <v:path arrowok="t"/>
                <v:fill/>
              </v:shape>
              <v:shape style="position:absolute;left:9481;top:4126;width:377;height:99" coordorigin="9481,4126" coordsize="377,99" path="m9731,4185l9722,4186,9731,4186,9731,4185e" filled="t" fillcolor="#231F20" stroked="f">
                <v:path arrowok="t"/>
                <v:fill/>
              </v:shape>
              <v:shape style="position:absolute;left:9481;top:4126;width:377;height:99" coordorigin="9481,4126" coordsize="377,99" path="m9721,4131l9712,4132,9712,4149,9703,4150,9703,4158,9712,4157,9721,4157,9721,4156,9731,4155,9731,4148,9721,4148,9721,4131e" filled="t" fillcolor="#231F20" stroked="f">
                <v:path arrowok="t"/>
                <v:fill/>
              </v:shape>
              <v:shape style="position:absolute;left:9481;top:4126;width:377;height:99" coordorigin="9481,4126" coordsize="377,99" path="m9731,4146l9721,4148,9731,4148,9731,4146e" filled="t" fillcolor="#231F20" stroked="f">
                <v:path arrowok="t"/>
                <v:fill/>
              </v:shape>
              <v:shape style="position:absolute;left:9481;top:4126;width:377;height:99" coordorigin="9481,4126" coordsize="377,99" path="m9754,4143l9745,4144,9745,4192,9754,4191,9754,4143e" filled="t" fillcolor="#231F20" stroked="f">
                <v:path arrowok="t"/>
                <v:fill/>
              </v:shape>
              <v:shape style="position:absolute;left:9481;top:4126;width:377;height:99" coordorigin="9481,4126" coordsize="377,99" path="m9754,4126l9744,4127,9744,4138,9754,4137,9754,4126e" filled="t" fillcolor="#231F20" stroked="f">
                <v:path arrowok="t"/>
                <v:fill/>
              </v:shape>
              <v:shape style="position:absolute;left:9481;top:4126;width:377;height:99" coordorigin="9481,4126" coordsize="377,99" path="m9799,4137l9777,4140,9770,4147,9770,4183,9777,4189,9799,4186,9805,4180,9781,4180,9779,4175,9779,4151,9782,4147,9796,4146,9807,4146,9807,4142,9799,4137e" filled="t" fillcolor="#231F20" stroked="f">
                <v:path arrowok="t"/>
                <v:fill/>
              </v:shape>
              <v:shape style="position:absolute;left:9481;top:4126;width:377;height:99" coordorigin="9481,4126" coordsize="377,99" path="m9807,4146l9796,4146,9798,4150,9798,4174,9794,4178,9781,4180,9805,4180,9807,4178,9807,4146e" filled="t" fillcolor="#231F20" stroked="f">
                <v:path arrowok="t"/>
                <v:fill/>
              </v:shape>
              <v:shape style="position:absolute;left:9481;top:4126;width:377;height:99" coordorigin="9481,4126" coordsize="377,99" path="m9831,4133l9822,4134,9822,4182,9831,4181,9831,4145,9835,4140,9848,4139,9858,4139,9858,4136,9831,4136,9831,4133e" filled="t" fillcolor="#231F20" stroked="f">
                <v:path arrowok="t"/>
                <v:fill/>
              </v:shape>
              <v:shape style="position:absolute;left:9481;top:4126;width:377;height:99" coordorigin="9481,4126" coordsize="377,99" path="m9858,4139l9848,4139,9849,4144,9849,4179,9858,4177,9858,4139e" filled="t" fillcolor="#231F20" stroked="f">
                <v:path arrowok="t"/>
                <v:fill/>
              </v:shape>
              <v:shape style="position:absolute;left:9481;top:4126;width:377;height:99" coordorigin="9481,4126" coordsize="377,99" path="m9852,4130l9838,4132,9834,4133,9831,4136,9858,4136,9858,4136,9852,4130e" filled="t" fillcolor="#231F20" stroked="f">
                <v:path arrowok="t"/>
                <v:fill/>
              </v:shape>
            </v:group>
            <v:group style="position:absolute;left:9562;top:3533;width:38;height:72" coordorigin="9562,3533" coordsize="38,72">
              <v:shape style="position:absolute;left:9562;top:3533;width:38;height:72" coordorigin="9562,3533" coordsize="38,72" path="m9571,3585l9563,3586,9562,3593,9567,3605,9596,3601,9597,3595,9577,3595,9571,3594,9571,3585e" filled="t" fillcolor="#FFFFFF" stroked="f">
                <v:path arrowok="t"/>
                <v:fill/>
              </v:shape>
              <v:shape style="position:absolute;left:9562;top:3533;width:38;height:72" coordorigin="9562,3533" coordsize="38,72" path="m9599,3574l9590,3574,9589,3592,9584,3594,9577,3595,9597,3595,9598,3589,9599,3574e" filled="t" fillcolor="#FFFFFF" stroked="f">
                <v:path arrowok="t"/>
                <v:fill/>
              </v:shape>
              <v:shape style="position:absolute;left:9562;top:3533;width:38;height:72" coordorigin="9562,3533" coordsize="38,72" path="m9597,3533l9563,3570,9566,3581,9584,3578,9588,3576,9590,3574,9599,3574,9599,3571,9577,3571,9572,3570,9572,3562,9573,3546,9580,3544,9587,3543,9600,3543,9597,3533e" filled="t" fillcolor="#FFFFFF" stroked="f">
                <v:path arrowok="t"/>
                <v:fill/>
              </v:shape>
              <v:shape style="position:absolute;left:9562;top:3533;width:38;height:72" coordorigin="9562,3533" coordsize="38,72" path="m9600,3543l9587,3543,9592,3543,9591,3567,9584,3570,9577,3571,9599,3571,9601,3546,9601,3543,9600,3543e" filled="t" fillcolor="#FFFFFF" stroked="f">
                <v:path arrowok="t"/>
                <v:fill/>
              </v:shape>
            </v:group>
            <v:group style="position:absolute;left:9562;top:3533;width:38;height:72" coordorigin="9562,3533" coordsize="38,72">
              <v:shape style="position:absolute;left:9562;top:3533;width:38;height:72" coordorigin="9562,3533" coordsize="38,72" path="m9571,3585l9563,3586,9562,3593,9567,3605,9596,3601,9597,3595,9577,3595,9571,3594,9571,3585e" filled="t" fillcolor="#FFFFFF" stroked="f">
                <v:path arrowok="t"/>
                <v:fill/>
              </v:shape>
              <v:shape style="position:absolute;left:9562;top:3533;width:38;height:72" coordorigin="9562,3533" coordsize="38,72" path="m9599,3574l9590,3574,9589,3592,9584,3594,9577,3595,9597,3595,9598,3589,9599,3574e" filled="t" fillcolor="#FFFFFF" stroked="f">
                <v:path arrowok="t"/>
                <v:fill/>
              </v:shape>
              <v:shape style="position:absolute;left:9562;top:3533;width:38;height:72" coordorigin="9562,3533" coordsize="38,72" path="m9597,3533l9563,3570,9566,3581,9584,3578,9588,3576,9590,3574,9599,3574,9599,3571,9577,3571,9572,3570,9572,3562,9573,3546,9580,3544,9587,3543,9600,3543,9597,3533e" filled="t" fillcolor="#FFFFFF" stroked="f">
                <v:path arrowok="t"/>
                <v:fill/>
              </v:shape>
              <v:shape style="position:absolute;left:9562;top:3533;width:38;height:72" coordorigin="9562,3533" coordsize="38,72" path="m9600,3543l9587,3543,9592,3543,9591,3567,9584,3570,9577,3571,9599,3571,9601,3546,9601,3543,9600,3543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3.253113pt;margin-top:172.289459pt;width:40.374416pt;height:37.571452pt;mso-position-horizontal-relative:page;mso-position-vertical-relative:page;z-index:-439" coordorigin="10265,3446" coordsize="807,751">
            <v:group style="position:absolute;left:10275;top:3456;width:110;height:115" coordorigin="10275,3456" coordsize="110,115">
              <v:shape style="position:absolute;left:10275;top:3456;width:110;height:115" coordorigin="10275,3456" coordsize="110,115" path="m10330,3456l10306,3461,10289,3473,10279,3491,10275,3513,10276,3525,10283,3545,10297,3560,10318,3568,10344,3571,10364,3568,10383,3562,10385,3560,10385,3546,10348,3546,10326,3543,10313,3530,10309,3503,10321,3484,10340,3478,10384,3478,10385,3476,10377,3462,10360,3458,10330,3456e" filled="t" fillcolor="#231F20" stroked="f">
                <v:path arrowok="t"/>
                <v:fill/>
              </v:shape>
              <v:shape style="position:absolute;left:10275;top:3456;width:110;height:115" coordorigin="10275,3456" coordsize="110,115" path="m10385,3510l10341,3510,10340,3516,10340,3523,10341,3529,10359,3529,10359,3543,10356,3544,10348,3546,10385,3546,10385,3510e" filled="t" fillcolor="#231F20" stroked="f">
                <v:path arrowok="t"/>
                <v:fill/>
              </v:shape>
              <v:shape style="position:absolute;left:10275;top:3456;width:110;height:115" coordorigin="10275,3456" coordsize="110,115" path="m10384,3478l10351,3478,10365,3483,10373,3492,10380,3486,10384,3478e" filled="t" fillcolor="#231F20" stroked="f">
                <v:path arrowok="t"/>
                <v:fill/>
              </v:shape>
            </v:group>
            <v:group style="position:absolute;left:10399;top:3458;width:104;height:111" coordorigin="10399,3458" coordsize="104,111">
              <v:shape style="position:absolute;left:10399;top:3458;width:104;height:111" coordorigin="10399,3458" coordsize="104,111" path="m10499,3458l10400,3458,10399,3466,10399,3474,10400,3482,10416,3482,10416,3566,10418,3569,10501,3569,10503,3560,10503,3552,10501,3544,10448,3544,10448,3526,10494,3526,10495,3518,10495,3510,10494,3502,10448,3502,10448,3482,10499,3482,10500,3474,10500,3466,10499,3458e" filled="t" fillcolor="#231F20" stroked="f">
                <v:path arrowok="t"/>
                <v:fill/>
              </v:shape>
            </v:group>
            <v:group style="position:absolute;left:10514;top:3458;width:124;height:113" coordorigin="10514,3458" coordsize="124,113">
              <v:shape style="position:absolute;left:10514;top:3458;width:124;height:113" coordorigin="10514,3458" coordsize="124,113" path="m10588,3458l10515,3458,10514,3466,10514,3474,10515,3482,10531,3482,10531,3566,10534,3569,10543,3570,10554,3570,10563,3569,10563,3530,10613,3530,10618,3521,10626,3505,10563,3505,10563,3482,10626,3482,10626,3478,10612,3463,10588,3458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13,3530l10575,3530,10576,3531,10583,3549,10598,3563,10622,3569,10628,3569,10631,3569,10636,3568,10638,3560,10638,3551,10637,3545,10616,3545,10609,3539,10613,3530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36,3543l10629,3545,10637,3545,10636,3543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26,3482l10593,3482,10598,3485,10598,3501,10594,3505,10626,3505,10626,3505,10626,3482e" filled="t" fillcolor="#231F20" stroked="f">
                <v:path arrowok="t"/>
                <v:fill/>
              </v:shape>
            </v:group>
            <v:group style="position:absolute;left:10644;top:3456;width:148;height:114" coordorigin="10644,3456" coordsize="148,114">
              <v:shape style="position:absolute;left:10644;top:3456;width:148;height:114" coordorigin="10644,3456" coordsize="148,114" path="m10792,3503l10760,3503,10762,3503,10760,3535,10760,3569,10771,3570,10781,3570,10792,3569,10792,3503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667,3456l10647,3458,10644,3466,10645,3474,10647,3482,10663,3482,10663,3566,10665,3569,10674,3570,10684,3570,10693,3569,10693,3535,10692,3504,10693,3504,10726,3504,10711,3482,10687,3457,10667,3456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726,3504l10693,3504,10724,3550,10729,3550,10758,3506,10728,3506,10726,3504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781,3456l10770,3456,10758,3458,10743,3482,10728,3506,10758,3506,10760,3503,10792,3503,10792,3458,10781,3456e" filled="t" fillcolor="#231F20" stroked="f">
                <v:path arrowok="t"/>
                <v:fill/>
              </v:shape>
            </v:group>
            <v:group style="position:absolute;left:10809;top:3457;width:121;height:113" coordorigin="10809,3457" coordsize="121,113">
              <v:shape style="position:absolute;left:10809;top:3457;width:121;height:113" coordorigin="10809,3457" coordsize="121,113" path="m10887,3457l10849,3457,10809,3566,10811,3569,10821,3570,10828,3570,10837,3569,10845,3546,10922,3546,10913,3522,10854,3522,10867,3482,10899,3482,10891,3460,10887,3457e" filled="t" fillcolor="#231F20" stroked="f">
                <v:path arrowok="t"/>
                <v:fill/>
              </v:shape>
              <v:shape style="position:absolute;left:10809;top:3457;width:121;height:113" coordorigin="10809,3457" coordsize="121,113" path="m10922,3546l10890,3546,10897,3569,10907,3570,10918,3570,10929,3569,10930,3566,10922,3546e" filled="t" fillcolor="#231F20" stroked="f">
                <v:path arrowok="t"/>
                <v:fill/>
              </v:shape>
              <v:shape style="position:absolute;left:10809;top:3457;width:121;height:113" coordorigin="10809,3457" coordsize="121,113" path="m10899,3482l10868,3482,10881,3522,10913,3522,10899,3482e" filled="t" fillcolor="#231F20" stroked="f">
                <v:path arrowok="t"/>
                <v:fill/>
              </v:shape>
            </v:group>
            <v:group style="position:absolute;left:10931;top:3456;width:121;height:114" coordorigin="10931,3456" coordsize="121,114">
              <v:shape style="position:absolute;left:10931;top:3456;width:121;height:114" coordorigin="10931,3456" coordsize="121,114" path="m11007,3502l10978,3502,11019,3569,11030,3570,11040,3570,11051,3569,11051,3522,11022,3522,11007,3502e" filled="t" fillcolor="#231F20" stroked="f">
                <v:path arrowok="t"/>
                <v:fill/>
              </v:shape>
              <v:shape style="position:absolute;left:10931;top:3456;width:121;height:114" coordorigin="10931,3456" coordsize="121,114" path="m10953,3456l10933,3458,10931,3466,10931,3474,10933,3482,10949,3482,10949,3566,10951,3569,10960,3570,10969,3570,10978,3569,10978,3530,10977,3502,11007,3502,10973,3457,10953,3456e" filled="t" fillcolor="#231F20" stroked="f">
                <v:path arrowok="t"/>
                <v:fill/>
              </v:shape>
              <v:shape style="position:absolute;left:10931;top:3456;width:121;height:114" coordorigin="10931,3456" coordsize="121,114" path="m11041,3456l11031,3456,11022,3458,11022,3495,11023,3522,11051,3522,11051,3480,11053,3460,11050,3458,11041,3456e" filled="t" fillcolor="#231F20" stroked="f">
                <v:path arrowok="t"/>
                <v:fill/>
              </v:shape>
            </v:group>
            <v:group style="position:absolute;left:10278;top:3593;width:85;height:196" coordorigin="10278,3593" coordsize="85,196">
              <v:shape style="position:absolute;left:10278;top:3593;width:85;height:196" coordorigin="10278,3593" coordsize="85,196" path="m10320,3593l10300,3594,10280,3597,10278,3617,10280,3637,10308,3638,10308,3783,10323,3789,10343,3789,10363,3787,10363,3598,10339,3593,10320,3593e" filled="t" fillcolor="#231F20" stroked="f">
                <v:path arrowok="t"/>
                <v:fill/>
              </v:shape>
            </v:group>
            <v:group style="position:absolute;left:10385;top:3593;width:210;height:197" coordorigin="10385,3593" coordsize="210,197">
              <v:shape style="position:absolute;left:10385;top:3593;width:210;height:197" coordorigin="10385,3593" coordsize="210,197" path="m10518,3671l10465,3671,10553,3789,10573,3789,10593,3787,10593,3707,10542,3707,10518,3671e" filled="t" fillcolor="#231F20" stroked="f">
                <v:path arrowok="t"/>
                <v:fill/>
              </v:shape>
              <v:shape style="position:absolute;left:10385;top:3593;width:210;height:197" coordorigin="10385,3593" coordsize="210,197" path="m10426,3593l10406,3594,10386,3597,10385,3617,10387,3637,10414,3638,10414,3783,10426,3788,10446,3789,10465,3787,10465,3720,10463,3671,10518,3671,10466,3594,10446,3593,10426,3593e" filled="t" fillcolor="#231F20" stroked="f">
                <v:path arrowok="t"/>
                <v:fill/>
              </v:shape>
              <v:shape style="position:absolute;left:10385;top:3593;width:210;height:197" coordorigin="10385,3593" coordsize="210,197" path="m10561,3593l10541,3594,10541,3659,10544,3707,10593,3707,10593,3634,10595,3599,10581,3593,10561,3593e" filled="t" fillcolor="#231F20" stroked="f">
                <v:path arrowok="t"/>
                <v:fill/>
              </v:shape>
            </v:group>
            <v:group style="position:absolute;left:10616;top:3593;width:210;height:197" coordorigin="10616,3593" coordsize="210,197">
              <v:shape style="position:absolute;left:10616;top:3593;width:210;height:197" coordorigin="10616,3593" coordsize="210,197" path="m10749,3671l10696,3671,10784,3789,10804,3789,10824,3787,10824,3707,10774,3707,10749,3671e" filled="t" fillcolor="#231F20" stroked="f">
                <v:path arrowok="t"/>
                <v:fill/>
              </v:shape>
              <v:shape style="position:absolute;left:10616;top:3593;width:210;height:197" coordorigin="10616,3593" coordsize="210,197" path="m10657,3593l10637,3594,10617,3597,10616,3617,10618,3637,10645,3638,10646,3783,10657,3788,10677,3789,10697,3787,10697,3720,10694,3671,10749,3671,10697,3594,10677,3593,10657,3593e" filled="t" fillcolor="#231F20" stroked="f">
                <v:path arrowok="t"/>
                <v:fill/>
              </v:shape>
              <v:shape style="position:absolute;left:10616;top:3593;width:210;height:197" coordorigin="10616,3593" coordsize="210,197" path="m10792,3593l10772,3594,10772,3659,10775,3707,10824,3707,10824,3634,10826,3599,10812,3593,10792,3593e" filled="t" fillcolor="#231F20" stroked="f">
                <v:path arrowok="t"/>
                <v:fill/>
              </v:shape>
            </v:group>
            <v:group style="position:absolute;left:10852;top:3591;width:210;height:199" coordorigin="10852,3591" coordsize="210,199">
              <v:shape style="position:absolute;left:10852;top:3591;width:210;height:199" coordorigin="10852,3591" coordsize="210,199" path="m10950,3591l10885,3614,10854,3668,10852,3691,10852,3692,10882,3763,10946,3788,10977,3790,10999,3785,11019,3776,11034,3763,11046,3748,10956,3748,10936,3744,10922,3732,10913,3712,10911,3682,10915,3662,10927,3647,10946,3638,10974,3636,11049,3636,11038,3622,11022,3609,11002,3599,10978,3593,10950,3591e" filled="t" fillcolor="#231F20" stroked="f">
                <v:path arrowok="t"/>
                <v:fill/>
              </v:shape>
              <v:shape style="position:absolute;left:10852;top:3591;width:210;height:199" coordorigin="10852,3591" coordsize="210,199" path="m11049,3636l10974,3636,10991,3646,11002,3665,11005,3691,11005,3692,11003,3711,10994,3731,10979,3744,10956,3748,11046,3748,11047,3747,11056,3727,11061,3704,11063,3678,11058,3657,11050,3638,11049,3636e" filled="t" fillcolor="#231F20" stroked="f">
                <v:path arrowok="t"/>
                <v:fill/>
              </v:shape>
            </v:group>
            <v:group style="position:absolute;left:10275;top:3811;width:149;height:132" coordorigin="10275,3811" coordsize="149,132">
              <v:shape style="position:absolute;left:10275;top:3811;width:149;height:132" coordorigin="10275,3811" coordsize="149,132" path="m10297,3811l10278,3812,10275,3822,10275,3831,10278,3840,10295,3841,10332,3939,10336,3942,10356,3943,10376,3942,10391,3901,10355,3901,10345,3871,10318,3812,10297,3811e" filled="t" fillcolor="#231F20" stroked="f">
                <v:path arrowok="t"/>
                <v:fill/>
              </v:shape>
              <v:shape style="position:absolute;left:10275;top:3811;width:149;height:132" coordorigin="10275,3811" coordsize="149,132" path="m10398,3811l10387,3812,10366,3871,10357,3901,10391,3901,10424,3815,10421,3812,10410,3811,10398,3811e" filled="t" fillcolor="#231F20" stroked="f">
                <v:path arrowok="t"/>
                <v:fill/>
              </v:shape>
            </v:group>
            <v:group style="position:absolute;left:10415;top:3812;width:141;height:132" coordorigin="10415,3812" coordsize="141,132">
              <v:shape style="position:absolute;left:10415;top:3812;width:141;height:132" coordorigin="10415,3812" coordsize="141,132" path="m10507,3812l10463,3812,10415,3939,10418,3942,10430,3943,10438,3943,10449,3942,10458,3916,10548,3916,10538,3887,10468,3887,10483,3841,10521,3841,10511,3815,10507,3812e" filled="t" fillcolor="#231F20" stroked="f">
                <v:path arrowok="t"/>
                <v:fill/>
              </v:shape>
              <v:shape style="position:absolute;left:10415;top:3812;width:141;height:132" coordorigin="10415,3812" coordsize="141,132" path="m10548,3916l10510,3916,10518,3942,10531,3943,10543,3943,10556,3942,10557,3939,10548,3916e" filled="t" fillcolor="#231F20" stroked="f">
                <v:path arrowok="t"/>
                <v:fill/>
              </v:shape>
              <v:shape style="position:absolute;left:10415;top:3812;width:141;height:132" coordorigin="10415,3812" coordsize="141,132" path="m10521,3841l10484,3841,10500,3887,10538,3887,10521,3841e" filled="t" fillcolor="#231F20" stroked="f">
                <v:path arrowok="t"/>
                <v:fill/>
              </v:shape>
            </v:group>
            <v:group style="position:absolute;left:10548;top:3812;width:78;height:131" coordorigin="10548,3812" coordsize="78,131">
              <v:shape style="position:absolute;left:10548;top:3812;width:78;height:131" coordorigin="10548,3812" coordsize="78,131" path="m10626,3841l10589,3841,10589,3939,10592,3942,10603,3943,10615,3943,10626,3942,10626,3841e" filled="t" fillcolor="#231F20" stroked="f">
                <v:path arrowok="t"/>
                <v:fill/>
              </v:shape>
              <v:shape style="position:absolute;left:10548;top:3812;width:78;height:131" coordorigin="10548,3812" coordsize="78,131" path="m10665,3812l10550,3812,10548,3822,10548,3831,10550,3841,10665,3841,10667,3831,10667,3822,10665,3812e" filled="t" fillcolor="#231F20" stroked="f">
                <v:path arrowok="t"/>
                <v:fill/>
              </v:shape>
            </v:group>
            <v:group style="position:absolute;left:10680;top:3811;width:57;height:132" coordorigin="10680,3811" coordsize="57,132">
              <v:shape style="position:absolute;left:10680;top:3811;width:57;height:132" coordorigin="10680,3811" coordsize="57,132" path="m10702,3811l10682,3812,10680,3822,10680,3831,10682,3841,10700,3841,10700,3939,10703,3942,10714,3943,10727,3943,10737,3942,10737,3815,10722,3812,10702,3811e" filled="t" fillcolor="#231F20" stroked="f">
                <v:path arrowok="t"/>
                <v:fill/>
              </v:shape>
            </v:group>
            <v:group style="position:absolute;left:10761;top:3812;width:140;height:131" coordorigin="10761,3812" coordsize="140,131">
              <v:shape style="position:absolute;left:10761;top:3812;width:140;height:131" coordorigin="10761,3812" coordsize="140,131" path="m10809,3812l10789,3821,10774,3836,10764,3855,10761,3877,10762,3885,10815,3941,10845,3944,10865,3938,10881,3927,10890,3915,10825,3915,10812,3907,10804,3889,10804,3857,10817,3844,10843,3840,10892,3840,10883,3830,10865,3820,10841,3814,10809,3812e" filled="t" fillcolor="#231F20" stroked="f">
                <v:path arrowok="t"/>
                <v:fill/>
              </v:shape>
              <v:shape style="position:absolute;left:10761;top:3812;width:140;height:131" coordorigin="10761,3812" coordsize="140,131" path="m10892,3840l10843,3840,10859,3853,10864,3877,10861,3895,10849,3910,10825,3915,10890,3915,10893,3910,10900,3888,10901,3861,10895,3844,10892,3840e" filled="t" fillcolor="#231F20" stroked="f">
                <v:path arrowok="t"/>
                <v:fill/>
              </v:shape>
            </v:group>
            <v:group style="position:absolute;left:10912;top:3811;width:141;height:133" coordorigin="10912,3811" coordsize="141,133">
              <v:shape style="position:absolute;left:10912;top:3811;width:141;height:133" coordorigin="10912,3811" coordsize="141,133" path="m10998,3864l10967,3864,11014,3942,11027,3944,11040,3944,11052,3942,11052,3888,11019,3888,10998,3864e" filled="t" fillcolor="#231F20" stroked="f">
                <v:path arrowok="t"/>
                <v:fill/>
              </v:shape>
              <v:shape style="position:absolute;left:10912;top:3811;width:141;height:133" coordorigin="10912,3811" coordsize="141,133" path="m10934,3811l10914,3812,10912,3822,10912,3831,10914,3841,10933,3841,10933,3939,10936,3942,10946,3943,10956,3943,10967,3942,10967,3897,10966,3864,10998,3864,10954,3811,10934,3811e" filled="t" fillcolor="#231F20" stroked="f">
                <v:path arrowok="t"/>
                <v:fill/>
              </v:shape>
              <v:shape style="position:absolute;left:10912;top:3811;width:141;height:133" coordorigin="10912,3811" coordsize="141,133" path="m11040,3811l11028,3811,11018,3812,11018,3855,11020,3888,11052,3888,11052,3839,11054,3815,11051,3812,11040,3811e" filled="t" fillcolor="#231F20" stroked="f">
                <v:path arrowok="t"/>
                <v:fill/>
              </v:shape>
            </v:group>
            <v:group style="position:absolute;left:10280;top:3966;width:101;height:94" coordorigin="10280,3966" coordsize="101,94">
              <v:shape style="position:absolute;left:10280;top:3966;width:101;height:94" coordorigin="10280,3966" coordsize="101,94" path="m10345,3966l10314,3966,10280,4057,10282,4059,10290,4060,10296,4060,10304,4059,10311,4040,10375,4040,10367,4020,10318,4020,10329,3987,10355,3987,10349,3969,10345,3966e" filled="t" fillcolor="#231F20" stroked="f">
                <v:path arrowok="t"/>
                <v:fill/>
              </v:shape>
              <v:shape style="position:absolute;left:10280;top:3966;width:101;height:94" coordorigin="10280,3966" coordsize="101,94" path="m10375,4040l10348,4040,10354,4059,10363,4060,10372,4060,10380,4059,10381,4057,10375,4040e" filled="t" fillcolor="#231F20" stroked="f">
                <v:path arrowok="t"/>
                <v:fill/>
              </v:shape>
              <v:shape style="position:absolute;left:10280;top:3966;width:101;height:94" coordorigin="10280,3966" coordsize="101,94" path="m10355,3987l10329,3987,10341,4020,10367,4020,10355,3987e" filled="t" fillcolor="#231F20" stroked="f">
                <v:path arrowok="t"/>
                <v:fill/>
              </v:shape>
            </v:group>
            <v:group style="position:absolute;left:10375;top:3965;width:154;height:95" coordorigin="10375,3965" coordsize="154,95">
              <v:shape style="position:absolute;left:10375;top:3965;width:154;height:95" coordorigin="10375,3965" coordsize="154,95" path="m10480,4002l10457,4002,10459,4011,10460,4021,10462,4030,10469,4059,10481,4060,10493,4060,10505,4059,10511,4034,10487,4034,10486,4025,10484,4017,10480,4002e" filled="t" fillcolor="#231F20" stroked="f">
                <v:path arrowok="t"/>
                <v:fill/>
              </v:shape>
              <v:shape style="position:absolute;left:10375;top:3965;width:154;height:95" coordorigin="10375,3965" coordsize="154,95" path="m10403,3965l10385,3965,10376,3967,10375,3973,10375,3980,10376,3987,10389,3987,10408,4057,10410,4059,10421,4060,10433,4060,10444,4059,10450,4034,10428,4034,10426,4025,10424,4017,10423,4008,10412,3967,10403,3965e" filled="t" fillcolor="#231F20" stroked="f">
                <v:path arrowok="t"/>
                <v:fill/>
              </v:shape>
              <v:shape style="position:absolute;left:10375;top:3965;width:154;height:95" coordorigin="10375,3965" coordsize="154,95" path="m10518,3965l10512,3965,10503,3967,10493,4008,10491,4017,10490,4025,10488,4034,10511,4034,10529,3969,10527,3967,10518,3965e" filled="t" fillcolor="#231F20" stroked="f">
                <v:path arrowok="t"/>
                <v:fill/>
              </v:shape>
              <v:shape style="position:absolute;left:10375;top:3965;width:154;height:95" coordorigin="10375,3965" coordsize="154,95" path="m10462,3966l10452,3966,10443,3967,10431,4017,10430,4025,10429,4034,10450,4034,10451,4030,10452,4021,10454,4011,10456,4002,10480,4002,10472,3967,10462,3966e" filled="t" fillcolor="#231F20" stroked="f">
                <v:path arrowok="t"/>
                <v:fill/>
              </v:shape>
            </v:group>
            <v:group style="position:absolute;left:10528;top:3966;width:101;height:94" coordorigin="10528,3966" coordsize="101,94">
              <v:shape style="position:absolute;left:10528;top:3966;width:101;height:94" coordorigin="10528,3966" coordsize="101,94" path="m10593,3966l10561,3966,10528,4057,10530,4059,10538,4060,10544,4060,10552,4059,10558,4040,10623,4040,10615,4020,10565,4020,10576,3987,10603,3987,10596,3969,10593,3966e" filled="t" fillcolor="#231F20" stroked="f">
                <v:path arrowok="t"/>
                <v:fill/>
              </v:shape>
              <v:shape style="position:absolute;left:10528;top:3966;width:101;height:94" coordorigin="10528,3966" coordsize="101,94" path="m10623,4040l10595,4040,10601,4059,10610,4060,10619,4060,10628,4059,10629,4057,10623,4040e" filled="t" fillcolor="#231F20" stroked="f">
                <v:path arrowok="t"/>
                <v:fill/>
              </v:shape>
              <v:shape style="position:absolute;left:10528;top:3966;width:101;height:94" coordorigin="10528,3966" coordsize="101,94" path="m10603,3987l10577,3987,10588,4020,10615,4020,10603,3987e" filled="t" fillcolor="#231F20" stroked="f">
                <v:path arrowok="t"/>
                <v:fill/>
              </v:shape>
            </v:group>
            <v:group style="position:absolute;left:10629;top:3967;width:103;height:94" coordorigin="10629,3967" coordsize="103,94">
              <v:shape style="position:absolute;left:10629;top:3967;width:103;height:94" coordorigin="10629,3967" coordsize="103,94" path="m10691,3967l10630,3967,10629,3973,10629,3980,10630,3987,10644,3987,10644,4057,10646,4059,10653,4060,10662,4060,10670,4059,10670,4027,10707,4027,10706,4025,10721,4013,10722,4006,10670,4006,10670,3987,10723,3987,10714,3973,10691,3967e" filled="t" fillcolor="#231F20" stroked="f">
                <v:path arrowok="t"/>
                <v:fill/>
              </v:shape>
              <v:shape style="position:absolute;left:10629;top:3967;width:103;height:94" coordorigin="10629,3967" coordsize="103,94" path="m10707,4027l10680,4027,10684,4036,10696,4053,10719,4060,10724,4060,10727,4059,10731,4059,10732,4053,10732,4045,10731,4039,10714,4039,10708,4034,10707,4027e" filled="t" fillcolor="#231F20" stroked="f">
                <v:path arrowok="t"/>
                <v:fill/>
              </v:shape>
              <v:shape style="position:absolute;left:10629;top:3967;width:103;height:94" coordorigin="10629,3967" coordsize="103,94" path="m10731,4038l10725,4039,10731,4039,10731,4038e" filled="t" fillcolor="#231F20" stroked="f">
                <v:path arrowok="t"/>
                <v:fill/>
              </v:shape>
              <v:shape style="position:absolute;left:10629;top:3967;width:103;height:94" coordorigin="10629,3967" coordsize="103,94" path="m10723,3987l10695,3987,10699,3990,10699,4003,10696,4006,10722,4006,10725,3990,10723,3987e" filled="t" fillcolor="#231F20" stroked="f">
                <v:path arrowok="t"/>
                <v:fill/>
              </v:shape>
            </v:group>
            <v:group style="position:absolute;left:10737;top:3967;width:101;height:92" coordorigin="10737,3967" coordsize="101,92">
              <v:shape style="position:absolute;left:10737;top:3967;width:101;height:92" coordorigin="10737,3967" coordsize="101,92" path="m10807,3967l10739,3967,10737,3972,10737,3980,10739,3987,10752,3987,10752,4057,10754,4059,10805,4059,10813,4056,10826,4046,10830,4039,10778,4039,10778,3987,10832,3987,10817,3972,10813,3970,10807,3967e" filled="t" fillcolor="#231F20" stroked="f">
                <v:path arrowok="t"/>
                <v:fill/>
              </v:shape>
              <v:shape style="position:absolute;left:10737;top:3967;width:101;height:92" coordorigin="10737,3967" coordsize="101,92" path="m10832,3987l10794,3987,10800,3988,10804,3992,10808,3996,10811,4002,10811,4022,10809,4028,10805,4032,10801,4037,10795,4039,10830,4039,10835,4029,10838,4007,10832,3987,10832,3987e" filled="t" fillcolor="#231F20" stroked="f">
                <v:path arrowok="t"/>
                <v:fill/>
              </v:shape>
            </v:group>
            <v:group style="position:absolute;left:10867;top:3950;width:26;height:40" coordorigin="10867,3950" coordsize="26,40">
              <v:shape style="position:absolute;left:10867;top:3950;width:26;height:40" coordorigin="10867,3950" coordsize="26,40" path="m10885,3950l10876,3955,10867,3962,10867,3985,10872,3990,10888,3990,10893,3985,10893,3972,10890,3970,10878,3970,10879,3967,10890,3958,10890,3954,10889,3951,10885,3950e" filled="t" fillcolor="#231F20" stroked="f">
                <v:path arrowok="t"/>
                <v:fill/>
              </v:shape>
              <v:shape style="position:absolute;left:10867;top:3950;width:26;height:40" coordorigin="10867,3950" coordsize="26,40" path="m10889,3968l10880,3968,10879,3969,10878,3970,10890,3970,10889,3968e" filled="t" fillcolor="#231F20" stroked="f">
                <v:path arrowok="t"/>
                <v:fill/>
              </v:shape>
            </v:group>
            <v:group style="position:absolute;left:10898;top:3964;width:73;height:95" coordorigin="10898,3964" coordsize="73,95">
              <v:shape style="position:absolute;left:10898;top:3964;width:73;height:95" coordorigin="10898,3964" coordsize="73,95" path="m10970,4040l10900,4040,10898,4046,10898,4053,10900,4059,10970,4059,10971,4053,10971,4046,10970,4040e" filled="t" fillcolor="#231F20" stroked="f">
                <v:path arrowok="t"/>
                <v:fill/>
              </v:shape>
              <v:shape style="position:absolute;left:10898;top:3964;width:73;height:95" coordorigin="10898,3964" coordsize="73,95" path="m10949,3994l10923,3994,10923,4040,10949,4040,10949,3994e" filled="t" fillcolor="#231F20" stroked="f">
                <v:path arrowok="t"/>
                <v:fill/>
              </v:shape>
              <v:shape style="position:absolute;left:10898;top:3964;width:73;height:95" coordorigin="10898,3964" coordsize="73,95" path="m10942,3964l10935,3964,10928,3966,10924,3975,10920,3975,10902,3975,10901,3982,10901,3989,10902,3995,10911,3995,10917,3995,10923,3994,10949,3994,10949,3966,10942,3964e" filled="t" fillcolor="#231F20" stroked="f">
                <v:path arrowok="t"/>
                <v:fill/>
              </v:shape>
            </v:group>
            <v:group style="position:absolute;left:10978;top:3967;width:76;height:92" coordorigin="10978,3967" coordsize="76,92">
              <v:shape style="position:absolute;left:10978;top:3967;width:76;height:92" coordorigin="10978,3967" coordsize="76,92" path="m10986,4035l10983,4041,10981,4048,10983,4056,10986,4057,11002,4059,11028,4058,11042,4047,11045,4041,11003,4041,10995,4039,10986,4035e" filled="t" fillcolor="#231F20" stroked="f">
                <v:path arrowok="t"/>
                <v:fill/>
              </v:shape>
              <v:shape style="position:absolute;left:10978;top:3967;width:76;height:92" coordorigin="10978,3967" coordsize="76,92" path="m11052,4020l11031,4020,11029,4036,11020,4041,11045,4041,11052,4027,11052,4020e" filled="t" fillcolor="#231F20" stroked="f">
                <v:path arrowok="t"/>
                <v:fill/>
              </v:shape>
              <v:shape style="position:absolute;left:10978;top:3967;width:76;height:92" coordorigin="10978,3967" coordsize="76,92" path="m11001,3967l10984,3979,10978,4002,10988,4022,11009,4028,11019,4028,11026,4025,11031,4020,11052,4020,11053,4010,11007,4010,11005,4003,11004,3989,11009,3984,11048,3984,11047,3980,11030,3970,11001,3967e" filled="t" fillcolor="#231F20" stroked="f">
                <v:path arrowok="t"/>
                <v:fill/>
              </v:shape>
              <v:shape style="position:absolute;left:10978;top:3967;width:76;height:92" coordorigin="10978,3967" coordsize="76,92" path="m11048,3984l11022,3984,11026,3986,11028,3990,11029,3992,11029,3994,11029,4003,11026,4010,11053,4010,11055,3997,11048,3984e" filled="t" fillcolor="#231F20" stroked="f">
                <v:path arrowok="t"/>
                <v:fill/>
              </v:shape>
            </v:group>
            <v:group style="position:absolute;left:10277;top:4083;width:111;height:104" coordorigin="10277,4083" coordsize="111,104">
              <v:shape style="position:absolute;left:10277;top:4083;width:111;height:104" coordorigin="10277,4083" coordsize="111,104" path="m10347,4124l10319,4124,10357,4186,10367,4187,10377,4187,10387,4186,10387,4143,10360,4143,10347,4124e" filled="t" fillcolor="#7E612A" stroked="f">
                <v:path arrowok="t"/>
                <v:fill/>
              </v:shape>
              <v:shape style="position:absolute;left:10277;top:4083;width:111;height:104" coordorigin="10277,4083" coordsize="111,104" path="m10298,4083l10278,4084,10277,4091,10277,4099,10278,4106,10293,4107,10293,4183,10295,4186,10303,4187,10311,4187,10320,4186,10320,4150,10319,4124,10347,4124,10318,4084,10298,4083e" filled="t" fillcolor="#7E612A" stroked="f">
                <v:path arrowok="t"/>
                <v:fill/>
              </v:shape>
              <v:shape style="position:absolute;left:10277;top:4083;width:111;height:104" coordorigin="10277,4083" coordsize="111,104" path="m10377,4083l10368,4083,10360,4084,10360,4118,10361,4143,10387,4143,10387,4105,10388,4086,10386,4084,10377,4083e" filled="t" fillcolor="#7E612A" stroked="f">
                <v:path arrowok="t"/>
                <v:fill/>
              </v:shape>
            </v:group>
            <v:group style="position:absolute;left:10405;top:4085;width:110;height:102" coordorigin="10405,4085" coordsize="110,102">
              <v:shape style="position:absolute;left:10405;top:4085;width:110;height:102" coordorigin="10405,4085" coordsize="110,102" path="m10439,4085l10420,4096,10409,4113,10405,4135,10405,4139,10410,4159,10422,4174,10442,4184,10470,4187,10490,4181,10504,4168,10505,4165,10444,4165,10436,4155,10436,4115,10444,4105,10507,4105,10493,4093,10471,4086,10439,4085e" filled="t" fillcolor="#7E612A" stroked="f">
                <v:path arrowok="t"/>
                <v:fill/>
              </v:shape>
              <v:shape style="position:absolute;left:10405;top:4085;width:110;height:102" coordorigin="10405,4085" coordsize="110,102" path="m10507,4105l10477,4105,10485,4115,10485,4155,10477,4165,10505,4165,10512,4148,10515,4121,10507,4105,10507,4105e" filled="t" fillcolor="#7E612A" stroked="f">
                <v:path arrowok="t"/>
                <v:fill/>
              </v:shape>
            </v:group>
            <v:group style="position:absolute;left:10522;top:4083;width:136;height:105" coordorigin="10522,4083" coordsize="136,105">
              <v:shape style="position:absolute;left:10522;top:4083;width:136;height:105" coordorigin="10522,4083" coordsize="136,105" path="m10658,4125l10628,4125,10629,4126,10628,4155,10628,4186,10638,4187,10648,4187,10658,4186,10658,4125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544,4083l10524,4084,10522,4092,10523,4099,10524,4106,10539,4107,10539,4183,10541,4186,10549,4187,10558,4187,10567,4186,10567,4155,10565,4126,10566,4126,10597,4126,10583,4106,10564,4084,10544,4083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597,4126l10566,4126,10595,4169,10600,4169,10626,4129,10598,4129,10597,4126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647,4083l10637,4083,10626,4084,10612,4106,10599,4129,10626,4129,10628,4125,10658,4125,10658,4084,10647,4083e" filled="t" fillcolor="#7E612A" stroked="f">
                <v:path arrowok="t"/>
                <v:fill/>
              </v:shape>
            </v:group>
            <v:group style="position:absolute;left:10672;top:4083;width:45;height:104" coordorigin="10672,4083" coordsize="45,104">
              <v:shape style="position:absolute;left:10672;top:4083;width:45;height:104" coordorigin="10672,4083" coordsize="45,104" path="m10694,4083l10674,4084,10672,4091,10672,4099,10674,4106,10688,4107,10688,4183,10691,4186,10699,4187,10709,4187,10717,4186,10717,4086,10714,4084,10694,4083e" filled="t" fillcolor="#7E612A" stroked="f">
                <v:path arrowok="t"/>
                <v:fill/>
              </v:shape>
            </v:group>
            <v:group style="position:absolute;left:10732;top:4083;width:111;height:104" coordorigin="10732,4083" coordsize="111,104">
              <v:shape style="position:absolute;left:10732;top:4083;width:111;height:104" coordorigin="10732,4083" coordsize="111,104" path="m10802,4124l10775,4124,10812,4186,10822,4187,10832,4187,10842,4186,10842,4143,10815,4143,10802,4124e" filled="t" fillcolor="#7E612A" stroked="f">
                <v:path arrowok="t"/>
                <v:fill/>
              </v:shape>
              <v:shape style="position:absolute;left:10732;top:4083;width:111;height:104" coordorigin="10732,4083" coordsize="111,104" path="m10753,4083l10733,4084,10732,4091,10732,4099,10733,4106,10748,4107,10748,4183,10750,4186,10759,4187,10767,4187,10775,4186,10775,4150,10774,4124,10802,4124,10773,4084,10753,4083e" filled="t" fillcolor="#7E612A" stroked="f">
                <v:path arrowok="t"/>
                <v:fill/>
              </v:shape>
              <v:shape style="position:absolute;left:10732;top:4083;width:111;height:104" coordorigin="10732,4083" coordsize="111,104" path="m10832,4083l10823,4083,10815,4084,10815,4118,10816,4143,10842,4143,10842,4105,10843,4086,10841,4084,10832,4083e" filled="t" fillcolor="#7E612A" stroked="f">
                <v:path arrowok="t"/>
                <v:fill/>
              </v:shape>
            </v:group>
            <v:group style="position:absolute;left:10857;top:4084;width:96;height:102" coordorigin="10857,4084" coordsize="96,102">
              <v:shape style="position:absolute;left:10857;top:4084;width:96;height:102" coordorigin="10857,4084" coordsize="96,102" path="m10948,4084l10858,4084,10857,4091,10857,4099,10858,4106,10873,4107,10873,4184,10875,4186,10951,4186,10952,4178,10952,4171,10951,4163,10902,4163,10902,4147,10944,4147,10945,4140,10945,4132,10944,4125,10902,4125,10902,4106,10948,4106,10950,4099,10950,4091,10948,4084e" filled="t" fillcolor="#7E612A" stroked="f">
                <v:path arrowok="t"/>
                <v:fill/>
              </v:shape>
            </v:group>
            <v:group style="position:absolute;left:10961;top:4084;width:96;height:102" coordorigin="10961,4084" coordsize="96,102">
              <v:shape style="position:absolute;left:10961;top:4084;width:96;height:102" coordorigin="10961,4084" coordsize="96,102" path="m11053,4084l10963,4084,10961,4091,10961,4099,10963,4106,10977,4107,10977,4184,10979,4186,11055,4186,11057,4178,11057,4171,11055,4163,11006,4163,11006,4147,11048,4147,11050,4140,11050,4132,11048,4125,11006,4125,11006,4106,11053,4106,11055,4099,11055,4091,11053,4084e" filled="t" fillcolor="#7E612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9.337006pt;margin-top:125.584015pt;width:46.804pt;height:43.059221pt;mso-position-horizontal-relative:page;mso-position-vertical-relative:page;z-index:-438" coordorigin="10187,2512" coordsize="936,861">
            <v:shape style="position:absolute;left:10929;top:2585;width:169;height:265" type="#_x0000_t75">
              <v:imagedata r:id="rId29" o:title=""/>
            </v:shape>
            <v:shape style="position:absolute;left:10393;top:2793;width:295;height:484" type="#_x0000_t75">
              <v:imagedata r:id="rId30" o:title=""/>
            </v:shape>
            <v:shape style="position:absolute;left:10677;top:2632;width:350;height:325" type="#_x0000_t75">
              <v:imagedata r:id="rId31" o:title=""/>
            </v:shape>
            <v:shape style="position:absolute;left:10254;top:3036;width:255;height:290" type="#_x0000_t75">
              <v:imagedata r:id="rId32" o:title=""/>
            </v:shape>
            <v:shape style="position:absolute;left:10416;top:2770;width:496;height:307" type="#_x0000_t75">
              <v:imagedata r:id="rId33" o:title=""/>
            </v:shape>
            <v:shape style="position:absolute;left:10682;top:2512;width:413;height:650" type="#_x0000_t75">
              <v:imagedata r:id="rId34" o:title=""/>
            </v:shape>
            <v:shape style="position:absolute;left:10935;top:2534;width:188;height:469" type="#_x0000_t75">
              <v:imagedata r:id="rId35" o:title=""/>
            </v:shape>
            <v:shape style="position:absolute;left:10187;top:3041;width:468;height:332" type="#_x0000_t75">
              <v:imagedata r:id="rId36" o:title=""/>
            </v:shape>
            <v:shape style="position:absolute;left:10239;top:2797;width:643;height:562" type="#_x0000_t75">
              <v:imagedata r:id="rId37" o:title=""/>
            </v:shape>
            <v:shape style="position:absolute;left:10419;top:2603;width:615;height:681" type="#_x0000_t75">
              <v:imagedata r:id="rId38" o:title=""/>
            </v:shape>
            <w10:wrap type="none"/>
          </v:group>
        </w:pict>
      </w:r>
      <w:r>
        <w:rPr/>
        <w:pict>
          <v:shape style="position:absolute;margin-left:36pt;margin-top:632.675476pt;width:307.937012pt;height:173.214569pt;mso-position-horizontal-relative:page;mso-position-vertical-relative:page;z-index:-437" type="#_x0000_t75">
            <v:imagedata r:id="rId39" o:title=""/>
          </v:shape>
        </w:pict>
      </w:r>
      <w:r>
        <w:rPr/>
        <w:pict>
          <v:shape style="position:absolute;margin-left:353.385986pt;margin-top:427.243011pt;width:205.889pt;height:195.707pt;mso-position-horizontal-relative:page;mso-position-vertical-relative:page;z-index:-436" type="#_x0000_t75">
            <v:imagedata r:id="rId4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3.894974pt;width:91.638103pt;height:13pt;mso-position-horizontal-relative:page;mso-position-vertical-relative:page;z-index:-43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63.49498pt;width:335.353772pt;height:26.2pt;mso-position-horizontal-relative:page;mso-position-vertical-relative:page;z-index:-43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SQUARE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Practical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symbioses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between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03.094971pt;width:384.898718pt;height:39.4pt;mso-position-horizontal-relative:page;mso-position-vertical-relative:page;z-index:-43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multipl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winnin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ICONI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2017.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55.894974pt;width:308.043994pt;height:105.4pt;mso-position-horizontal-relative:page;mso-position-vertical-relative:page;z-index:-43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firs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glanc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table‘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appears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structu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clari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possibilities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freedo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choic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combinin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edg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profil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chose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between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aigh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slante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edge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Whethe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subtl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prominent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erythin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possibl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completin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aphica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expression.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74.694977pt;width:312.392718pt;height:131.8pt;mso-position-horizontal-relative:page;mso-position-vertical-relative:page;z-index:-43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baromete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industry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ICONI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honoure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SQ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“selection”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categor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“interio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combinatio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possibili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individua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freedo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architect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proper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elopers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Counci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distincti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feature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nominate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detail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sustainabl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effec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interpl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material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aftsmanshi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19.894958pt;width:305.116014pt;height:52.6pt;mso-position-horizontal-relative:page;mso-position-vertical-relative:page;z-index:-43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linoleu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herba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85.894958pt;width:119.836477pt;height:13pt;mso-position-horizontal-relative:page;mso-position-vertical-relative:page;z-index:-42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28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499.563995pt;margin-top:114.806015pt;width:59.711pt;height:153.317pt;mso-position-horizontal-relative:page;mso-position-vertical-relative:page;z-index:-427" type="#_x0000_t75">
            <v:imagedata r:id="rId41" o:title=""/>
          </v:shape>
        </w:pict>
      </w:r>
      <w:r>
        <w:rPr/>
        <w:pict>
          <v:shape style="position:absolute;margin-left:303.307068pt;margin-top:285.544006pt;width:255.967932pt;height:252.411949pt;mso-position-horizontal-relative:page;mso-position-vertical-relative:page;z-index:-426" type="#_x0000_t75">
            <v:imagedata r:id="rId42" o:title=""/>
          </v:shape>
        </w:pict>
      </w:r>
      <w:r>
        <w:rPr/>
        <w:pict>
          <v:shape style="position:absolute;margin-left:35.997002pt;margin-top:547.559998pt;width:523.249pt;height:258.339pt;mso-position-horizontal-relative:page;mso-position-vertical-relative:page;z-index:-425" type="#_x0000_t75">
            <v:imagedata r:id="rId4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18.227776pt;width:91.638103pt;height:13pt;mso-position-horizontal-relative:page;mso-position-vertical-relative:page;z-index:-42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7.827774pt;width:198.301929pt;height:26.2pt;mso-position-horizontal-relative:page;mso-position-vertical-relative:page;z-index:-42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CREO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unmistakable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visual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quality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97.427872pt;width:445.720218pt;height:65.799900pt;mso-position-horizontal-relative:page;mso-position-vertical-relative:page;z-index:-42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roun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appea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idea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grea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dining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experienc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famil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friends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pilla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geometr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visuall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pleasin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offer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lot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room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clea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elegance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16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diamete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Lazy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Susa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rotatin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deco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functiona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76.627777pt;width:259.563554pt;height:131.8pt;mso-position-horizontal-relative:page;mso-position-vertical-relative:page;z-index:-42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concep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experts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39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Counci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“German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2018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Winne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category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“E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Produc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Design”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134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Statemen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jury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distincti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acteristi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id-shape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underf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whic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onl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stabili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6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lend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elegan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unmistakable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visua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6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21.827789pt;width:258.197518pt;height:65.8pt;mso-position-horizontal-relative:page;mso-position-vertical-relative:page;z-index:-42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knotte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Ameri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treated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herba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01.027771pt;width:251.714818pt;height:39.4pt;mso-position-horizontal-relative:page;mso-position-vertical-relative:page;z-index:-41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Sampl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pricing: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oiled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Diamete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16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558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18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93.268921pt;margin-top:373.473022pt;width:166.006079pt;height:165.475pt;mso-position-horizontal-relative:page;mso-position-vertical-relative:page;z-index:-417" type="#_x0000_t75">
            <v:imagedata r:id="rId44" o:title=""/>
          </v:shape>
        </w:pict>
      </w:r>
      <w:r>
        <w:rPr/>
        <w:pict>
          <v:shape style="position:absolute;margin-left:36pt;margin-top:547.559326pt;width:256.913pt;height:258.330688pt;mso-position-horizontal-relative:page;mso-position-vertical-relative:page;z-index:-416" type="#_x0000_t75">
            <v:imagedata r:id="rId45" o:title=""/>
          </v:shape>
        </w:pict>
      </w:r>
      <w:r>
        <w:rPr/>
        <w:pict>
          <v:shape style="position:absolute;margin-left:303.307007pt;margin-top:548.929016pt;width:255.968pt;height:256.961pt;mso-position-horizontal-relative:page;mso-position-vertical-relative:page;z-index:-415" type="#_x0000_t75">
            <v:imagedata r:id="rId46" o:title=""/>
          </v:shape>
        </w:pict>
      </w:r>
      <w:r>
        <w:rPr/>
        <w:pict>
          <v:shape style="position:absolute;margin-left:214.634995pt;margin-top:373.473022pt;width:166.006113pt;height:165.475pt;mso-position-horizontal-relative:page;mso-position-vertical-relative:page;z-index:-414" type="#_x0000_t75">
            <v:imagedata r:id="rId47" o:title=""/>
          </v:shape>
        </w:pict>
      </w:r>
      <w:r>
        <w:rPr/>
        <w:pict>
          <v:shape style="position:absolute;margin-left:37.143002pt;margin-top:373.473022pt;width:166.006597pt;height:165.475pt;mso-position-horizontal-relative:page;mso-position-vertical-relative:page;z-index:-413" type="#_x0000_t75">
            <v:imagedata r:id="rId4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18.227776pt;width:91.638103pt;height:13pt;mso-position-horizontal-relative:page;mso-position-vertical-relative:page;z-index:-41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7.827774pt;width:310.448441pt;height:26.2pt;mso-position-horizontal-relative:page;mso-position-vertical-relative:page;z-index:-41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UNA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Antiquity,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interpreted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craftsmanship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97.427872pt;width:525.114918pt;height:131.7999pt;mso-position-horizontal-relative:page;mso-position-vertical-relative:page;z-index:-41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join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strikin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feature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appea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distincti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interestin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clusi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addin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ergonomi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shape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Sinc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ancien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time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basi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equipmen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houses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erywhe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grea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impressio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actica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accessor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Sometime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kitche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time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ardrob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openin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carrie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quickl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easil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6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Functiona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furnitur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charm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enhance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going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acte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perfec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homel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feeling.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6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42.627777pt;width:122.018815pt;height:13pt;mso-position-horizontal-relative:page;mso-position-vertical-relative:page;z-index:-40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446.740997pt;margin-top:680.393005pt;width:111.614pt;height:111.613425pt;mso-position-horizontal-relative:page;mso-position-vertical-relative:page;z-index:-408" type="#_x0000_t75">
            <v:imagedata r:id="rId49" o:title=""/>
          </v:shape>
        </w:pict>
      </w:r>
      <w:r>
        <w:rPr/>
        <w:pict>
          <v:group style="position:absolute;margin-left:389.915009pt;margin-top:36.430115pt;width:169.348pt;height:15.740383pt;mso-position-horizontal-relative:page;mso-position-vertical-relative:page;z-index:-407" coordorigin="7798,729" coordsize="3387,315">
            <v:shape style="position:absolute;left:7798;top:729;width:3387;height:315" coordorigin="7798,729" coordsize="3387,315" path="m7867,801l7798,801,7879,969,7980,969,7993,941,7929,941,7916,909,7911,899,7907,889,7902,878,7867,801e" filled="t" fillcolor="#F47920" stroked="f">
              <v:path arrowok="t"/>
              <v:fill/>
            </v:shape>
            <v:shape style="position:absolute;left:7798;top:729;width:3387;height:315" coordorigin="7798,729" coordsize="3387,315" path="m8057,801l7988,801,7954,878,7950,887,7946,898,7936,925,7930,941,7993,941,8057,801e" filled="t" fillcolor="#F47920" stroked="f">
              <v:path arrowok="t"/>
              <v:fill/>
            </v:shape>
            <v:shape style="position:absolute;left:7798;top:729;width:3387;height:315" coordorigin="7798,729" coordsize="3387,315" path="m8139,729l8075,729,8075,762,8139,762,8139,729e" filled="t" fillcolor="#F47920" stroked="f">
              <v:path arrowok="t"/>
              <v:fill/>
            </v:shape>
            <v:shape style="position:absolute;left:7798;top:729;width:3387;height:315" coordorigin="7798,729" coordsize="3387,315" path="m8139,801l8075,801,8075,969,8139,969,8139,801e" filled="t" fillcolor="#F47920" stroked="f">
              <v:path arrowok="t"/>
              <v:fill/>
            </v:shape>
            <v:shape style="position:absolute;left:7798;top:729;width:3387;height:315" coordorigin="7798,729" coordsize="3387,315" path="m8261,831l8196,831,8196,921,8200,939,8210,953,8228,963,8252,969,8289,969,8357,956,8372,939,8270,939,8261,931,8261,831e" filled="t" fillcolor="#F47920" stroked="f">
              <v:path arrowok="t"/>
              <v:fill/>
            </v:shape>
            <v:shape style="position:absolute;left:7798;top:729;width:3387;height:315" coordorigin="7798,729" coordsize="3387,315" path="m8375,904l8320,904,8320,911,8313,931,8292,939,8270,939,8372,939,8373,937,8375,927,8375,921,8375,904e" filled="t" fillcolor="#F47920" stroked="f">
              <v:path arrowok="t"/>
              <v:fill/>
            </v:shape>
            <v:shape style="position:absolute;left:7798;top:729;width:3387;height:315" coordorigin="7798,729" coordsize="3387,315" path="m8364,801l8161,801,8161,831,8364,831,8364,801e" filled="t" fillcolor="#F47920" stroked="f">
              <v:path arrowok="t"/>
              <v:fill/>
            </v:shape>
            <v:shape style="position:absolute;left:7798;top:729;width:3387;height:315" coordorigin="7798,729" coordsize="3387,315" path="m8261,763l8196,763,8196,801,8261,801,8261,763e" filled="t" fillcolor="#F47920" stroked="f">
              <v:path arrowok="t"/>
              <v:fill/>
            </v:shape>
            <v:shape style="position:absolute;left:7798;top:729;width:3387;height:315" coordorigin="7798,729" coordsize="3387,315" path="m8494,866l8434,872,8391,904,8393,926,8401,943,8414,956,8433,964,8457,969,8491,969,8554,959,8574,946,8636,946,8636,943,8520,943,8492,943,8474,941,8458,935,8454,928,8454,917,8461,904,8479,896,8636,896,8636,885,8570,885,8560,877,8544,871,8522,868,8494,866e" filled="t" fillcolor="#F47920" stroked="f">
              <v:path arrowok="t"/>
              <v:fill/>
            </v:shape>
            <v:shape style="position:absolute;left:7798;top:729;width:3387;height:315" coordorigin="7798,729" coordsize="3387,315" path="m8636,946l8574,946,8571,969,8636,969,8636,946e" filled="t" fillcolor="#F47920" stroked="f">
              <v:path arrowok="t"/>
              <v:fill/>
            </v:shape>
            <v:shape style="position:absolute;left:7798;top:729;width:3387;height:315" coordorigin="7798,729" coordsize="3387,315" path="m8636,896l8517,896,8544,898,8561,903,8570,911,8572,919,8566,932,8549,940,8520,943,8636,943,8636,896e" filled="t" fillcolor="#F47920" stroked="f">
              <v:path arrowok="t"/>
              <v:fill/>
            </v:shape>
            <v:shape style="position:absolute;left:7798;top:729;width:3387;height:315" coordorigin="7798,729" coordsize="3387,315" path="m8626,826l8515,826,8541,827,8557,831,8568,836,8571,845,8571,885,8636,885,8636,859,8632,836,8626,826e" filled="t" fillcolor="#F47920" stroked="f">
              <v:path arrowok="t"/>
              <v:fill/>
            </v:shape>
            <v:shape style="position:absolute;left:7798;top:729;width:3387;height:315" coordorigin="7798,729" coordsize="3387,315" path="m8527,799l8451,802,8401,840,8466,849,8473,835,8492,827,8515,826,8626,826,8622,819,8606,811,8589,806,8570,802,8549,800,8527,799e" filled="t" fillcolor="#F47920" stroked="f">
              <v:path arrowok="t"/>
              <v:fill/>
            </v:shape>
            <v:shape style="position:absolute;left:7798;top:729;width:3387;height:315" coordorigin="7798,729" coordsize="3387,315" path="m8753,801l8688,801,8688,969,8753,969,8753,871,8757,852,8771,838,8794,832,8964,832,8965,831,9086,831,9085,830,8915,830,8914,826,8751,826,8753,801e" filled="t" fillcolor="#F47920" stroked="f">
              <v:path arrowok="t"/>
              <v:fill/>
            </v:shape>
            <v:shape style="position:absolute;left:7798;top:729;width:3387;height:315" coordorigin="7798,729" coordsize="3387,315" path="m8964,832l8794,832,8825,832,8842,834,8855,841,8858,851,8858,969,8923,969,8923,870,8927,851,8941,838,8964,832e" filled="t" fillcolor="#F47920" stroked="f">
              <v:path arrowok="t"/>
              <v:fill/>
            </v:shape>
            <v:shape style="position:absolute;left:7798;top:729;width:3387;height:315" coordorigin="7798,729" coordsize="3387,315" path="m9086,831l8965,831,8997,833,9017,841,9027,854,9029,969,9093,969,9093,857,9090,838,9086,831e" filled="t" fillcolor="#F47920" stroked="f">
              <v:path arrowok="t"/>
              <v:fill/>
            </v:shape>
            <v:shape style="position:absolute;left:7798;top:729;width:3387;height:315" coordorigin="7798,729" coordsize="3387,315" path="m9016,799l8942,809,8918,827,8915,830,9085,830,9081,822,9065,811,9044,803,9016,799e" filled="t" fillcolor="#F47920" stroked="f">
              <v:path arrowok="t"/>
              <v:fill/>
            </v:shape>
            <v:shape style="position:absolute;left:7798;top:729;width:3387;height:315" coordorigin="7798,729" coordsize="3387,315" path="m8845,799l8774,809,8751,826,8914,826,8908,817,8894,808,8873,802,8845,799e" filled="t" fillcolor="#F47920" stroked="f">
              <v:path arrowok="t"/>
              <v:fill/>
            </v:shape>
            <v:shape style="position:absolute;left:7798;top:729;width:3387;height:315" coordorigin="7798,729" coordsize="3387,315" path="m9212,729l9147,729,9147,762,9212,762,9212,729e" filled="t" fillcolor="#F47920" stroked="f">
              <v:path arrowok="t"/>
              <v:fill/>
            </v:shape>
            <v:shape style="position:absolute;left:7798;top:729;width:3387;height:315" coordorigin="7798,729" coordsize="3387,315" path="m9212,801l9147,801,9147,969,9212,969,9212,801e" filled="t" fillcolor="#F47920" stroked="f">
              <v:path arrowok="t"/>
              <v:fill/>
            </v:shape>
            <v:shape style="position:absolute;left:7798;top:729;width:3387;height:315" coordorigin="7798,729" coordsize="3387,315" path="m9327,801l9263,801,9263,969,9328,969,9328,869,9332,851,9346,839,9369,832,9500,832,9498,829,9325,829,9327,801e" filled="t" fillcolor="#F47920" stroked="f">
              <v:path arrowok="t"/>
              <v:fill/>
            </v:shape>
            <v:shape style="position:absolute;left:7798;top:729;width:3387;height:315" coordorigin="7798,729" coordsize="3387,315" path="m9500,832l9369,832,9404,832,9425,836,9437,843,9441,861,9441,969,9506,969,9506,854,9503,836,9500,832e" filled="t" fillcolor="#F47920" stroked="f">
              <v:path arrowok="t"/>
              <v:fill/>
            </v:shape>
            <v:shape style="position:absolute;left:7798;top:729;width:3387;height:315" coordorigin="7798,729" coordsize="3387,315" path="m9428,799l9353,808,9328,826,9325,829,9498,829,9493,821,9478,810,9456,803,9428,799e" filled="t" fillcolor="#F47920" stroked="f">
              <v:path arrowok="t"/>
              <v:fill/>
            </v:shape>
            <v:shape style="position:absolute;left:7798;top:729;width:3387;height:315" coordorigin="7798,729" coordsize="3387,315" path="m9791,799l9721,806,9681,865,9682,895,9710,957,9770,970,9800,969,9825,966,9843,961,9857,953,9867,943,9869,941,9929,941,9929,938,9825,938,9792,938,9772,935,9760,931,9750,917,9746,896,9747,866,9751,848,9766,836,9785,831,9929,831,9929,825,9864,825,9853,814,9838,806,9817,801,9791,799e" filled="t" fillcolor="#F47920" stroked="f">
              <v:path arrowok="t"/>
              <v:fill/>
            </v:shape>
            <v:shape style="position:absolute;left:7798;top:729;width:3387;height:315" coordorigin="7798,729" coordsize="3387,315" path="m9929,941l9869,941,9866,969,9929,969,9929,941e" filled="t" fillcolor="#F47920" stroked="f">
              <v:path arrowok="t"/>
              <v:fill/>
            </v:shape>
            <v:shape style="position:absolute;left:7798;top:729;width:3387;height:315" coordorigin="7798,729" coordsize="3387,315" path="m9929,831l9785,831,9816,832,9837,834,9849,838,9853,840,9861,854,9864,877,9863,905,9858,922,9844,933,9825,938,9929,938,9929,831e" filled="t" fillcolor="#F47920" stroked="f">
              <v:path arrowok="t"/>
              <v:fill/>
            </v:shape>
            <v:shape style="position:absolute;left:7798;top:729;width:3387;height:315" coordorigin="7798,729" coordsize="3387,315" path="m9929,729l9865,729,9865,824,9864,825,9929,825,9929,729e" filled="t" fillcolor="#F47920" stroked="f">
              <v:path arrowok="t"/>
              <v:fill/>
            </v:shape>
            <v:shape style="position:absolute;left:7798;top:729;width:3387;height:315" coordorigin="7798,729" coordsize="3387,315" path="m10104,798l10031,804,9977,842,9972,863,9973,894,10002,956,10082,970,10119,969,10193,956,10212,940,10107,940,10078,939,10059,937,10042,922,10036,903,10036,895,10037,892,10219,892,10219,879,10218,867,10037,867,10037,851,10041,840,10048,836,10062,831,10084,829,10207,829,10200,820,10186,812,10170,806,10151,802,10129,799,10104,798e" filled="t" fillcolor="#F47920" stroked="f">
              <v:path arrowok="t"/>
              <v:fill/>
            </v:shape>
            <v:shape style="position:absolute;left:7798;top:729;width:3387;height:315" coordorigin="7798,729" coordsize="3387,315" path="m10219,915l10154,915,10154,925,10151,932,10143,936,10130,939,10107,940,10212,940,10215,937,10219,925,10219,922,10219,915e" filled="t" fillcolor="#F47920" stroked="f">
              <v:path arrowok="t"/>
              <v:fill/>
            </v:shape>
            <v:shape style="position:absolute;left:7798;top:729;width:3387;height:315" coordorigin="7798,729" coordsize="3387,315" path="m10207,829l10084,829,10114,829,10133,831,10151,838,10154,847,10155,863,10155,867,10218,867,10217,854,10211,834,10207,829e" filled="t" fillcolor="#F47920" stroked="f">
              <v:path arrowok="t"/>
              <v:fill/>
            </v:shape>
            <v:shape style="position:absolute;left:7798;top:729;width:3387;height:315" coordorigin="7798,729" coordsize="3387,315" path="m10316,916l10249,916,10249,920,10299,966,10365,971,10392,970,10453,964,10486,943,10380,943,10346,942,10325,937,10315,929,10314,920,10315,918,10316,916e" filled="t" fillcolor="#F47920" stroked="f">
              <v:path arrowok="t"/>
              <v:fill/>
            </v:shape>
            <v:shape style="position:absolute;left:7798;top:729;width:3387;height:315" coordorigin="7798,729" coordsize="3387,315" path="m10387,799l10310,801,10252,836,10254,861,10304,896,10370,900,10405,902,10423,908,10430,919,10424,932,10408,940,10380,943,10486,943,10494,930,10492,902,10485,885,10412,868,10357,866,10337,864,10326,863,10319,861,10316,855,10316,846,10323,834,10343,827,10377,826,10481,826,10481,825,10412,800,10387,799e" filled="t" fillcolor="#F47920" stroked="f">
              <v:path arrowok="t"/>
              <v:fill/>
            </v:shape>
            <v:shape style="position:absolute;left:7798;top:729;width:3387;height:315" coordorigin="7798,729" coordsize="3387,315" path="m10481,826l10377,826,10397,827,10408,828,10417,830,10420,835,10422,844,10422,847,10485,847,10481,826e" filled="t" fillcolor="#F47920" stroked="f">
              <v:path arrowok="t"/>
              <v:fill/>
            </v:shape>
            <v:shape style="position:absolute;left:7798;top:729;width:3387;height:315" coordorigin="7798,729" coordsize="3387,315" path="m10599,729l10534,729,10534,762,10599,762,10599,729e" filled="t" fillcolor="#F47920" stroked="f">
              <v:path arrowok="t"/>
              <v:fill/>
            </v:shape>
            <v:shape style="position:absolute;left:7798;top:729;width:3387;height:315" coordorigin="7798,729" coordsize="3387,315" path="m10599,801l10534,801,10534,969,10599,969,10599,801e" filled="t" fillcolor="#F47920" stroked="f">
              <v:path arrowok="t"/>
              <v:fill/>
            </v:shape>
            <v:shape style="position:absolute;left:7798;top:729;width:3387;height:315" coordorigin="7798,729" coordsize="3387,315" path="m10713,986l10651,986,10654,1009,10716,1041,10762,1043,10790,1043,10850,1034,10881,1011,10779,1011,10749,1011,10731,1009,10716,1004,10713,997,10713,986e" filled="t" fillcolor="#F47920" stroked="f">
              <v:path arrowok="t"/>
              <v:fill/>
            </v:shape>
            <v:shape style="position:absolute;left:7798;top:729;width:3387;height:315" coordorigin="7798,729" coordsize="3387,315" path="m10891,943l10827,943,10827,981,10821,996,10806,1006,10779,1011,10881,1011,10887,999,10891,977,10891,943e" filled="t" fillcolor="#F47920" stroked="f">
              <v:path arrowok="t"/>
              <v:fill/>
            </v:shape>
            <v:shape style="position:absolute;left:7798;top:729;width:3387;height:315" coordorigin="7798,729" coordsize="3387,315" path="m10757,799l10686,806,10642,862,10642,893,10672,956,10731,969,10762,968,10786,965,10804,959,10817,952,10827,943,10891,943,10891,937,10785,937,10753,937,10732,934,10720,930,10710,916,10706,896,10707,866,10711,848,10726,836,10745,831,10891,831,10891,828,10828,828,10817,816,10802,808,10781,802,10757,799e" filled="t" fillcolor="#F47920" stroked="f">
              <v:path arrowok="t"/>
              <v:fill/>
            </v:shape>
            <v:shape style="position:absolute;left:7798;top:729;width:3387;height:315" coordorigin="7798,729" coordsize="3387,315" path="m10891,831l10745,831,10777,832,10798,834,10810,838,10814,840,10822,854,10825,877,10824,904,10819,922,10804,932,10785,937,10891,937,10891,831e" filled="t" fillcolor="#F47920" stroked="f">
              <v:path arrowok="t"/>
              <v:fill/>
            </v:shape>
            <v:shape style="position:absolute;left:7798;top:729;width:3387;height:315" coordorigin="7798,729" coordsize="3387,315" path="m10891,801l10827,801,10830,828,10891,828,10891,801e" filled="t" fillcolor="#F47920" stroked="f">
              <v:path arrowok="t"/>
              <v:fill/>
            </v:shape>
            <v:shape style="position:absolute;left:7798;top:729;width:3387;height:315" coordorigin="7798,729" coordsize="3387,315" path="m11007,801l10943,801,10943,969,11007,969,11007,869,11012,851,11025,839,11048,832,11180,832,11178,829,11004,829,11007,801e" filled="t" fillcolor="#F47920" stroked="f">
              <v:path arrowok="t"/>
              <v:fill/>
            </v:shape>
            <v:shape style="position:absolute;left:7798;top:729;width:3387;height:315" coordorigin="7798,729" coordsize="3387,315" path="m11180,832l11048,832,11083,832,11105,836,11116,843,11121,861,11121,969,11185,969,11185,854,11182,836,11180,832e" filled="t" fillcolor="#F47920" stroked="f">
              <v:path arrowok="t"/>
              <v:fill/>
            </v:shape>
            <v:shape style="position:absolute;left:7798;top:729;width:3387;height:315" coordorigin="7798,729" coordsize="3387,315" path="m11107,799l11032,808,11008,826,11004,829,11178,829,11173,821,11157,810,11135,803,11107,799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3.101013pt;margin-top:93.544014pt;width:52.948pt;height:65.167pt;mso-position-horizontal-relative:page;mso-position-vertical-relative:page;z-index:-406" coordorigin="10062,1871" coordsize="1059,1303">
            <v:shape style="position:absolute;left:10624;top:2103;width:497;height:1052" type="#_x0000_t75">
              <v:imagedata r:id="rId50" o:title=""/>
            </v:shape>
            <v:shape style="position:absolute;left:10062;top:1871;width:481;height:1285" type="#_x0000_t75">
              <v:imagedata r:id="rId51" o:title=""/>
            </v:shape>
            <v:shape style="position:absolute;left:10500;top:2072;width:183;height:1102" type="#_x0000_t75">
              <v:imagedata r:id="rId52" o:title=""/>
            </v:shape>
            <w10:wrap type="none"/>
          </v:group>
        </w:pict>
      </w:r>
      <w:r>
        <w:rPr/>
        <w:pict>
          <v:group style="position:absolute;margin-left:502.508453pt;margin-top:166.240219pt;width:54.024952pt;height:50.8638pt;mso-position-horizontal-relative:page;mso-position-vertical-relative:page;z-index:-405" coordorigin="10050,3325" coordsize="1080,1017">
            <v:group style="position:absolute;left:10247;top:3853;width:44;height:81" coordorigin="10247,3853" coordsize="44,81">
              <v:shape style="position:absolute;left:10247;top:3853;width:44;height:81" coordorigin="10247,3853" coordsize="44,81" path="m10286,3853l10268,3858,10257,3880,10250,3898,10247,3913,10247,3926,10253,3934,10284,3934,10290,3926,10290,3899,10285,3891,10269,3891,10286,3853e" filled="t" fillcolor="#231F20" stroked="f">
                <v:path arrowok="t"/>
                <v:fill/>
              </v:shape>
            </v:group>
            <v:group style="position:absolute;left:10304;top:3907;width:127;height:181" coordorigin="10304,3907" coordsize="127,181">
              <v:shape style="position:absolute;left:10304;top:3907;width:127;height:181" coordorigin="10304,3907" coordsize="127,181" path="m10394,3942l10352,3942,10352,4061,10313,4063,10313,4088,10431,4088,10431,4063,10394,4061,10394,3942e" filled="t" fillcolor="#231F20" stroked="f">
                <v:path arrowok="t"/>
                <v:fill/>
              </v:shape>
              <v:shape style="position:absolute;left:10304;top:3907;width:127;height:181" coordorigin="10304,3907" coordsize="127,181" path="m10394,3907l10364,3907,10304,3942,10304,3969,10352,3942,10394,3942,10394,3907e" filled="t" fillcolor="#231F20" stroked="f">
                <v:path arrowok="t"/>
                <v:fill/>
              </v:shape>
            </v:group>
            <v:group style="position:absolute;left:10446;top:3907;width:143;height:184" coordorigin="10446,3907" coordsize="143,184">
              <v:shape style="position:absolute;left:10446;top:3907;width:143;height:184" coordorigin="10446,3907" coordsize="143,184" path="m10551,3907l10484,3950,10449,4014,10446,4047,10453,4066,10467,4080,10488,4089,10515,4091,10541,4089,10562,4081,10577,4068,10580,4062,10498,4062,10487,4045,10484,4020,10493,4001,10516,3992,10579,3992,10574,3984,10562,3977,10503,3977,10551,3907e" filled="t" fillcolor="#231F20" stroked="f">
                <v:path arrowok="t"/>
                <v:fill/>
              </v:shape>
              <v:shape style="position:absolute;left:10446;top:3907;width:143;height:184" coordorigin="10446,3907" coordsize="143,184" path="m10579,3992l10516,3992,10530,3995,10543,4010,10547,4033,10543,4049,10528,4060,10498,4062,10580,4062,10586,4049,10589,4024,10585,4001,10579,3992e" filled="t" fillcolor="#231F20" stroked="f">
                <v:path arrowok="t"/>
                <v:fill/>
              </v:shape>
              <v:shape style="position:absolute;left:10446;top:3907;width:143;height:184" coordorigin="10446,3907" coordsize="143,184" path="m10530,3969l10519,3969,10507,3974,10503,3977,10562,3977,10556,3973,10530,3969e" filled="t" fillcolor="#231F20" stroked="f">
                <v:path arrowok="t"/>
                <v:fill/>
              </v:shape>
            </v:group>
            <v:group style="position:absolute;left:10147;top:4135;width:107;height:143" coordorigin="10147,4135" coordsize="107,143">
              <v:shape style="position:absolute;left:10147;top:4135;width:107;height:143" coordorigin="10147,4135" coordsize="107,143" path="m10177,4238l10148,4238,10155,4272,10175,4276,10199,4278,10226,4275,10245,4267,10254,4254,10196,4254,10182,4253,10179,4252,10177,4238e" filled="t" fillcolor="#8E7527" stroked="f">
                <v:path arrowok="t"/>
                <v:fill/>
              </v:shape>
              <v:shape style="position:absolute;left:10147;top:4135;width:107;height:143" coordorigin="10147,4135" coordsize="107,143" path="m10215,4135l10182,4135,10163,4144,10151,4159,10147,4184,10154,4203,10169,4215,10195,4222,10221,4228,10228,4240,10228,4250,10219,4254,10254,4254,10256,4251,10260,4227,10254,4208,10239,4195,10213,4188,10184,4184,10177,4181,10177,4161,10186,4157,10250,4157,10249,4139,10237,4137,10215,4135e" filled="t" fillcolor="#8E7527" stroked="f">
                <v:path arrowok="t"/>
                <v:fill/>
              </v:shape>
              <v:shape style="position:absolute;left:10147;top:4135;width:107;height:143" coordorigin="10147,4135" coordsize="107,143" path="m10250,4157l10209,4157,10218,4158,10221,4159,10223,4172,10252,4172,10250,4157e" filled="t" fillcolor="#8E7527" stroked="f">
                <v:path arrowok="t"/>
                <v:fill/>
              </v:shape>
            </v:group>
            <v:group style="position:absolute;left:10270;top:4133;width:155;height:199" coordorigin="10270,4133" coordsize="155,199">
              <v:shape style="position:absolute;left:10270;top:4133;width:155;height:199" coordorigin="10270,4133" coordsize="155,199" path="m10346,4133l10324,4135,10305,4138,10290,4142,10290,4306,10270,4307,10270,4332,10352,4332,10352,4307,10330,4306,10330,4273,10389,4273,10403,4265,10412,4253,10345,4253,10334,4251,10330,4249,10330,4161,10334,4160,10344,4158,10414,4158,10413,4156,10399,4143,10377,4136,10346,4133e" filled="t" fillcolor="#8E7527" stroked="f">
                <v:path arrowok="t"/>
                <v:fill/>
              </v:shape>
              <v:shape style="position:absolute;left:10270;top:4133;width:155;height:199" coordorigin="10270,4133" coordsize="155,199" path="m10389,4273l10330,4273,10337,4276,10350,4278,10362,4278,10366,4278,10387,4274,10389,4273e" filled="t" fillcolor="#8E7527" stroked="f">
                <v:path arrowok="t"/>
                <v:fill/>
              </v:shape>
              <v:shape style="position:absolute;left:10270;top:4133;width:155;height:199" coordorigin="10270,4133" coordsize="155,199" path="m10414,4158l10356,4158,10368,4160,10378,4172,10383,4194,10383,4225,10376,4245,10356,4253,10412,4253,10415,4249,10422,4226,10425,4196,10421,4174,10414,4158e" filled="t" fillcolor="#8E7527" stroked="f">
                <v:path arrowok="t"/>
                <v:fill/>
              </v:shape>
            </v:group>
            <v:group style="position:absolute;left:10447;top:4134;width:127;height:143" coordorigin="10447,4134" coordsize="127,143">
              <v:shape style="position:absolute;left:10447;top:4134;width:127;height:143" coordorigin="10447,4134" coordsize="127,143" path="m10500,4134l10449,4190,10447,4221,10451,4241,10460,4257,10476,4268,10499,4275,10532,4277,10552,4274,10565,4271,10563,4251,10533,4251,10503,4250,10488,4236,10485,4214,10573,4214,10574,4213,10574,4205,10574,4200,10573,4192,10537,4192,10486,4182,10493,4164,10518,4157,10562,4157,10550,4144,10530,4136,10500,4134e" filled="t" fillcolor="#8E7527" stroked="f">
                <v:path arrowok="t"/>
                <v:fill/>
              </v:shape>
              <v:shape style="position:absolute;left:10447;top:4134;width:127;height:143" coordorigin="10447,4134" coordsize="127,143" path="m10563,4249l10553,4250,10533,4251,10563,4251,10563,4249e" filled="t" fillcolor="#8E7527" stroked="f">
                <v:path arrowok="t"/>
                <v:fill/>
              </v:shape>
              <v:shape style="position:absolute;left:10447;top:4134;width:127;height:143" coordorigin="10447,4134" coordsize="127,143" path="m10562,4157l10518,4157,10534,4169,10537,4192,10573,4192,10571,4177,10564,4158,10562,4157e" filled="t" fillcolor="#8E7527" stroked="f">
                <v:path arrowok="t"/>
                <v:fill/>
              </v:shape>
            </v:group>
            <v:group style="position:absolute;left:10595;top:4133;width:114;height:144" coordorigin="10595,4133" coordsize="114,144">
              <v:shape style="position:absolute;left:10595;top:4133;width:114;height:144" coordorigin="10595,4133" coordsize="114,144" path="m10656,4133l10598,4185,10595,4214,10599,4236,10607,4254,10621,4267,10642,4275,10672,4278,10694,4275,10710,4271,10703,4250,10684,4250,10656,4249,10643,4238,10638,4217,10637,4186,10645,4165,10662,4157,10706,4157,10703,4138,10684,4135,10656,4133e" filled="t" fillcolor="#8E7527" stroked="f">
                <v:path arrowok="t"/>
                <v:fill/>
              </v:shape>
              <v:shape style="position:absolute;left:10595;top:4133;width:114;height:144" coordorigin="10595,4133" coordsize="114,144" path="m10702,4249l10684,4250,10703,4250,10702,4249e" filled="t" fillcolor="#8E7527" stroked="f">
                <v:path arrowok="t"/>
                <v:fill/>
              </v:shape>
              <v:shape style="position:absolute;left:10595;top:4133;width:114;height:144" coordorigin="10595,4133" coordsize="114,144" path="m10706,4157l10670,4157,10675,4158,10679,4159,10680,4178,10710,4178,10706,4157e" filled="t" fillcolor="#8E7527" stroked="f">
                <v:path arrowok="t"/>
                <v:fill/>
              </v:shape>
            </v:group>
            <v:group style="position:absolute;left:10729;top:4078;width:63;height:197" coordorigin="10729,4078" coordsize="63,197">
              <v:shape style="position:absolute;left:10729;top:4078;width:63;height:197" coordorigin="10729,4078" coordsize="63,197" path="m10787,4078l10753,4078,10747,4085,10747,4110,10752,4117,10787,4117,10793,4110,10793,4085,10787,4078e" filled="t" fillcolor="#8E7527" stroked="f">
                <v:path arrowok="t"/>
                <v:fill/>
              </v:shape>
              <v:shape style="position:absolute;left:10729;top:4078;width:63;height:197" coordorigin="10729,4078" coordsize="63,197" path="m10790,4136l10729,4136,10729,4161,10750,4163,10750,4249,10729,4250,10729,4275,10810,4275,10810,4250,10790,4249,10790,4136e" filled="t" fillcolor="#8E7527" stroked="f">
                <v:path arrowok="t"/>
                <v:fill/>
              </v:shape>
            </v:group>
            <v:group style="position:absolute;left:10828;top:4134;width:127;height:144" coordorigin="10828,4134" coordsize="127,144">
              <v:shape style="position:absolute;left:10828;top:4134;width:127;height:144" coordorigin="10828,4134" coordsize="127,144" path="m10950,4156l10910,4156,10915,4166,10915,4192,10842,4206,10828,4236,10831,4255,10842,4268,10863,4275,10896,4278,10919,4276,10939,4273,10954,4269,10954,4255,10871,4255,10867,4246,10867,4233,10874,4219,10903,4213,10954,4213,10954,4166,10950,4156e" filled="t" fillcolor="#8E7527" stroked="f">
                <v:path arrowok="t"/>
                <v:fill/>
              </v:shape>
              <v:shape style="position:absolute;left:10828;top:4134;width:127;height:144" coordorigin="10828,4134" coordsize="127,144" path="m10954,4213l10915,4213,10915,4252,10909,4253,10899,4255,10954,4255,10954,4213e" filled="t" fillcolor="#8E7527" stroked="f">
                <v:path arrowok="t"/>
                <v:fill/>
              </v:shape>
              <v:shape style="position:absolute;left:10828;top:4134;width:127;height:144" coordorigin="10828,4134" coordsize="127,144" path="m10874,4134l10853,4137,10841,4140,10841,4175,10870,4175,10872,4158,10875,4158,10884,4156,10950,4156,10948,4151,10934,4141,10910,4135,10874,4134e" filled="t" fillcolor="#8E7527" stroked="f">
                <v:path arrowok="t"/>
                <v:fill/>
              </v:shape>
            </v:group>
            <v:group style="position:absolute;left:10977;top:4079;width:80;height:196" coordorigin="10977,4079" coordsize="80,196">
              <v:shape style="position:absolute;left:10977;top:4079;width:80;height:196" coordorigin="10977,4079" coordsize="80,196" path="m11037,4079l10977,4079,10977,4104,10997,4105,10997,4249,10977,4250,10977,4275,11057,4275,11057,4250,11037,4249,11037,4079e" filled="t" fillcolor="#8E7527" stroked="f">
                <v:path arrowok="t"/>
                <v:fill/>
              </v:shape>
            </v:group>
            <v:group style="position:absolute;left:10060;top:3724;width:127;height:144" coordorigin="10060,3724" coordsize="127,144">
              <v:shape style="position:absolute;left:10060;top:3724;width:127;height:144" coordorigin="10060,3724" coordsize="127,144" path="m10182,3746l10142,3746,10147,3755,10148,3782,10074,3795,10060,3826,10063,3844,10074,3857,10095,3865,10129,3868,10151,3866,10171,3863,10187,3859,10187,3845,10104,3845,10099,3836,10099,3822,10106,3809,10135,3803,10186,3803,10186,3755,10182,3746e" filled="t" fillcolor="#231F20" stroked="f">
                <v:path arrowok="t"/>
                <v:fill/>
              </v:shape>
              <v:shape style="position:absolute;left:10060;top:3724;width:127;height:144" coordorigin="10060,3724" coordsize="127,144" path="m10186,3803l10148,3803,10148,3841,10141,3843,10132,3845,10187,3845,10186,3803e" filled="t" fillcolor="#231F20" stroked="f">
                <v:path arrowok="t"/>
                <v:fill/>
              </v:shape>
              <v:shape style="position:absolute;left:10060;top:3724;width:127;height:144" coordorigin="10060,3724" coordsize="127,144" path="m10107,3724l10085,3727,10073,3730,10073,3765,10102,3765,10104,3748,10107,3747,10116,3746,10182,3746,10180,3741,10166,3731,10142,3725,10107,3724e" filled="t" fillcolor="#231F20" stroked="f">
                <v:path arrowok="t"/>
                <v:fill/>
              </v:shape>
            </v:group>
            <v:group style="position:absolute;left:10202;top:3726;width:250;height:138" coordorigin="10202,3726" coordsize="250,138">
              <v:shape style="position:absolute;left:10202;top:3726;width:250;height:138" coordorigin="10202,3726" coordsize="250,138" path="m10279,3726l10202,3726,10202,3751,10220,3752,10253,3864,10296,3864,10307,3829,10283,3829,10261,3752,10279,3751,10279,3726e" filled="t" fillcolor="#231F20" stroked="f">
                <v:path arrowok="t"/>
                <v:fill/>
              </v:shape>
              <v:shape style="position:absolute;left:10202;top:3726;width:250;height:138" coordorigin="10202,3726" coordsize="250,138" path="m10365,3765l10327,3765,10356,3864,10400,3864,10410,3829,10385,3829,10365,3765e" filled="t" fillcolor="#231F20" stroked="f">
                <v:path arrowok="t"/>
                <v:fill/>
              </v:shape>
              <v:shape style="position:absolute;left:10202;top:3726;width:250;height:138" coordorigin="10202,3726" coordsize="250,138" path="m10354,3726l10314,3726,10283,3829,10307,3829,10327,3765,10365,3765,10354,3726e" filled="t" fillcolor="#231F20" stroked="f">
                <v:path arrowok="t"/>
                <v:fill/>
              </v:shape>
              <v:shape style="position:absolute;left:10202;top:3726;width:250;height:138" coordorigin="10202,3726" coordsize="250,138" path="m10452,3726l10389,3726,10389,3751,10407,3752,10385,3829,10410,3829,10433,3752,10452,3751,10452,3726e" filled="t" fillcolor="#231F20" stroked="f">
                <v:path arrowok="t"/>
                <v:fill/>
              </v:shape>
            </v:group>
            <v:group style="position:absolute;left:10470;top:3335;width:248;height:142" coordorigin="10470,3335" coordsize="248,142">
              <v:shape style="position:absolute;left:10470;top:3335;width:248;height:142" coordorigin="10470,3335" coordsize="248,142" path="m10549,3335l10526,3336,10506,3340,10490,3344,10490,3450,10470,3452,10470,3477,10550,3477,10550,3452,10530,3450,10530,3364,10535,3362,10543,3360,10692,3360,10691,3357,10679,3344,10676,3343,10589,3343,10573,3337,10549,3335e" filled="t" fillcolor="#231F20" stroked="f">
                <v:path arrowok="t"/>
                <v:fill/>
              </v:shape>
              <v:shape style="position:absolute;left:10470;top:3335;width:248;height:142" coordorigin="10470,3335" coordsize="248,142" path="m10624,3360l10543,3360,10561,3362,10572,3374,10575,3404,10575,3477,10634,3477,10634,3452,10615,3450,10615,3404,10613,3379,10610,3365,10613,3364,10624,3360e" filled="t" fillcolor="#231F20" stroked="f">
                <v:path arrowok="t"/>
                <v:fill/>
              </v:shape>
              <v:shape style="position:absolute;left:10470;top:3335;width:248;height:142" coordorigin="10470,3335" coordsize="248,142" path="m10692,3360l10624,3360,10645,3362,10655,3374,10658,3404,10658,3477,10718,3477,10718,3452,10698,3450,10698,3404,10697,3377,10692,3360e" filled="t" fillcolor="#231F20" stroked="f">
                <v:path arrowok="t"/>
                <v:fill/>
              </v:shape>
              <v:shape style="position:absolute;left:10470;top:3335;width:248;height:142" coordorigin="10470,3335" coordsize="248,142" path="m10627,3335l10605,3339,10589,3343,10676,3343,10658,3337,10627,3335e" filled="t" fillcolor="#231F20" stroked="f">
                <v:path arrowok="t"/>
                <v:fill/>
              </v:shape>
            </v:group>
            <v:group style="position:absolute;left:10734;top:3336;width:127;height:144" coordorigin="10734,3336" coordsize="127,144">
              <v:shape style="position:absolute;left:10734;top:3336;width:127;height:144" coordorigin="10734,3336" coordsize="127,144" path="m10856,3358l10815,3358,10821,3367,10821,3394,10748,3407,10734,3438,10737,3456,10748,3469,10769,3477,10802,3480,10825,3478,10844,3475,10860,3471,10860,3457,10777,3457,10772,3448,10773,3435,10780,3421,10809,3415,10860,3415,10860,3367,10856,3358e" filled="t" fillcolor="#231F20" stroked="f">
                <v:path arrowok="t"/>
                <v:fill/>
              </v:shape>
              <v:shape style="position:absolute;left:10734;top:3336;width:127;height:144" coordorigin="10734,3336" coordsize="127,144" path="m10860,3415l10821,3415,10821,3454,10815,3455,10805,3457,10860,3457,10860,3415e" filled="t" fillcolor="#231F20" stroked="f">
                <v:path arrowok="t"/>
                <v:fill/>
              </v:shape>
              <v:shape style="position:absolute;left:10734;top:3336;width:127;height:144" coordorigin="10734,3336" coordsize="127,144" path="m10780,3336l10759,3339,10747,3342,10746,3377,10776,3377,10778,3360,10781,3359,10790,3358,10856,3358,10854,3353,10840,3343,10816,3337,10780,3336e" filled="t" fillcolor="#231F20" stroked="f">
                <v:path arrowok="t"/>
                <v:fill/>
              </v:shape>
            </v:group>
            <v:group style="position:absolute;left:10534;top:3529;width:102;height:141" coordorigin="10534,3529" coordsize="102,141">
              <v:shape style="position:absolute;left:10534;top:3529;width:102;height:141" coordorigin="10534,3529" coordsize="102,141" path="m10622,3529l10591,3530,10570,3533,10555,3538,10555,3644,10534,3646,10534,3670,10616,3670,10616,3646,10594,3644,10594,3558,10598,3557,10607,3555,10636,3555,10636,3530,10622,3529e" filled="t" fillcolor="#231F20" stroked="f">
                <v:path arrowok="t"/>
                <v:fill/>
              </v:shape>
              <v:shape style="position:absolute;left:10534;top:3529;width:102;height:141" coordorigin="10534,3529" coordsize="102,141" path="m10636,3555l10625,3555,10633,3555,10636,3556,10636,3555e" filled="t" fillcolor="#231F20" stroked="f">
                <v:path arrowok="t"/>
                <v:fill/>
              </v:shape>
            </v:group>
            <v:group style="position:absolute;left:10654;top:3530;width:127;height:144" coordorigin="10654,3530" coordsize="127,144">
              <v:shape style="position:absolute;left:10654;top:3530;width:127;height:144" coordorigin="10654,3530" coordsize="127,144" path="m10776,3552l10736,3552,10742,3561,10742,3588,10668,3601,10654,3632,10658,3650,10669,3663,10690,3671,10723,3674,10745,3672,10765,3669,10781,3665,10781,3651,10698,3651,10693,3642,10693,3628,10701,3615,10730,3609,10781,3609,10780,3561,10776,3552e" filled="t" fillcolor="#231F20" stroked="f">
                <v:path arrowok="t"/>
                <v:fill/>
              </v:shape>
              <v:shape style="position:absolute;left:10654;top:3530;width:127;height:144" coordorigin="10654,3530" coordsize="127,144" path="m10781,3609l10742,3609,10742,3648,10736,3649,10726,3651,10781,3651,10781,3609e" filled="t" fillcolor="#231F20" stroked="f">
                <v:path arrowok="t"/>
                <v:fill/>
              </v:shape>
              <v:shape style="position:absolute;left:10654;top:3530;width:127;height:144" coordorigin="10654,3530" coordsize="127,144" path="m10701,3530l10680,3533,10668,3536,10667,3571,10697,3571,10698,3554,10701,3553,10711,3552,10776,3552,10774,3547,10760,3537,10737,3531,10701,3530e" filled="t" fillcolor="#231F20" stroked="f">
                <v:path arrowok="t"/>
                <v:fill/>
              </v:shape>
            </v:group>
            <v:group style="position:absolute;left:10459;top:3724;width:127;height:144" coordorigin="10459,3724" coordsize="127,144">
              <v:shape style="position:absolute;left:10459;top:3724;width:127;height:144" coordorigin="10459,3724" coordsize="127,144" path="m10581,3746l10541,3746,10547,3755,10547,3782,10473,3795,10459,3826,10463,3844,10474,3857,10495,3865,10528,3868,10550,3866,10570,3863,10586,3859,10586,3845,10503,3845,10498,3836,10498,3822,10506,3809,10535,3803,10586,3803,10585,3755,10581,3746e" filled="t" fillcolor="#231F20" stroked="f">
                <v:path arrowok="t"/>
                <v:fill/>
              </v:shape>
              <v:shape style="position:absolute;left:10459;top:3724;width:127;height:144" coordorigin="10459,3724" coordsize="127,144" path="m10586,3803l10547,3803,10547,3841,10541,3843,10531,3845,10586,3845,10586,3803e" filled="t" fillcolor="#231F20" stroked="f">
                <v:path arrowok="t"/>
                <v:fill/>
              </v:shape>
              <v:shape style="position:absolute;left:10459;top:3724;width:127;height:144" coordorigin="10459,3724" coordsize="127,144" path="m10506,3724l10485,3727,10473,3730,10472,3765,10502,3765,10503,3748,10506,3747,10516,3746,10581,3746,10579,3741,10565,3731,10542,3725,10506,3724e" filled="t" fillcolor="#231F20" stroked="f">
                <v:path arrowok="t"/>
                <v:fill/>
              </v:shape>
            </v:group>
            <v:group style="position:absolute;left:10608;top:3723;width:102;height:141" coordorigin="10608,3723" coordsize="102,141">
              <v:shape style="position:absolute;left:10608;top:3723;width:102;height:141" coordorigin="10608,3723" coordsize="102,141" path="m10696,3723l10664,3724,10643,3727,10628,3732,10628,3838,10608,3840,10608,3864,10690,3864,10690,3840,10668,3838,10668,3752,10671,3751,10681,3749,10710,3749,10709,3724,10696,3723e" filled="t" fillcolor="#231F20" stroked="f">
                <v:path arrowok="t"/>
                <v:fill/>
              </v:shape>
              <v:shape style="position:absolute;left:10608;top:3723;width:102;height:141" coordorigin="10608,3723" coordsize="102,141" path="m10710,3749l10698,3749,10707,3749,10710,3750,10710,3749e" filled="t" fillcolor="#231F20" stroked="f">
                <v:path arrowok="t"/>
                <v:fill/>
              </v:shape>
            </v:group>
            <v:group style="position:absolute;left:10062;top:3336;width:134;height:200" coordorigin="10062,3336" coordsize="134,200">
              <v:shape style="position:absolute;left:10062;top:3336;width:134;height:200" coordorigin="10062,3336" coordsize="134,200" path="m10075,3507l10073,3531,10082,3533,10098,3535,10121,3536,10153,3536,10174,3529,10190,3515,10190,3512,10114,3512,10091,3510,10075,3507e" filled="t" fillcolor="#231F20" stroked="f">
                <v:path arrowok="t"/>
                <v:fill/>
              </v:shape>
              <v:shape style="position:absolute;left:10062;top:3336;width:134;height:200" coordorigin="10062,3336" coordsize="134,200" path="m10195,3471l10156,3471,10154,3496,10141,3509,10114,3512,10190,3512,10195,3492,10195,3471e" filled="t" fillcolor="#231F20" stroked="f">
                <v:path arrowok="t"/>
                <v:fill/>
              </v:shape>
              <v:shape style="position:absolute;left:10062;top:3336;width:134;height:200" coordorigin="10062,3336" coordsize="134,200" path="m10143,3336l10079,3353,10062,3424,10067,3447,10078,3463,10096,3473,10121,3477,10136,3477,10150,3473,10156,3471,10195,3471,10195,3451,10140,3451,10121,3450,10108,3439,10103,3419,10102,3388,10110,3368,10130,3360,10195,3360,10195,3343,10182,3340,10166,3337,10143,3336e" filled="t" fillcolor="#231F20" stroked="f">
                <v:path arrowok="t"/>
                <v:fill/>
              </v:shape>
              <v:shape style="position:absolute;left:10062;top:3336;width:134;height:200" coordorigin="10062,3336" coordsize="134,200" path="m10195,3360l10140,3360,10151,3362,10156,3363,10156,3448,10151,3450,10140,3451,10195,3451,10195,3360e" filled="t" fillcolor="#231F20" stroked="f">
                <v:path arrowok="t"/>
                <v:fill/>
              </v:shape>
            </v:group>
            <v:group style="position:absolute;left:10224;top:3335;width:127;height:143" coordorigin="10224,3335" coordsize="127,143">
              <v:shape style="position:absolute;left:10224;top:3335;width:127;height:143" coordorigin="10224,3335" coordsize="127,143" path="m10278,3335l10226,3392,10224,3422,10228,3443,10237,3459,10253,3470,10276,3477,10309,3479,10329,3476,10342,3473,10340,3453,10310,3453,10280,3452,10266,3438,10262,3416,10351,3416,10351,3415,10351,3407,10351,3402,10350,3394,10315,3394,10263,3384,10271,3366,10295,3358,10340,3358,10328,3346,10307,3338,10278,3335e" filled="t" fillcolor="#231F20" stroked="f">
                <v:path arrowok="t"/>
                <v:fill/>
              </v:shape>
              <v:shape style="position:absolute;left:10224;top:3335;width:127;height:143" coordorigin="10224,3335" coordsize="127,143" path="m10340,3450l10330,3452,10310,3453,10340,3453,10340,3450e" filled="t" fillcolor="#231F20" stroked="f">
                <v:path arrowok="t"/>
                <v:fill/>
              </v:shape>
              <v:shape style="position:absolute;left:10224;top:3335;width:127;height:143" coordorigin="10224,3335" coordsize="127,143" path="m10340,3358l10295,3358,10311,3371,10315,3394,10350,3394,10349,3379,10341,3360,10340,3358e" filled="t" fillcolor="#231F20" stroked="f">
                <v:path arrowok="t"/>
                <v:fill/>
              </v:shape>
            </v:group>
            <v:group style="position:absolute;left:10381;top:3335;width:134;height:339" coordorigin="10381,3335" coordsize="134,339">
              <v:shape style="position:absolute;left:10381;top:3335;width:134;height:339" coordorigin="10381,3335" coordsize="134,339" path="m10450,3335l10437,3335,10413,3336,10393,3340,10381,3665,10396,3669,10416,3672,10440,3674,10468,3671,10489,3663,10503,3650,10504,3649,10435,3649,10425,3647,10420,3645,10420,3557,10425,3556,10434,3554,10505,3554,10494,3540,10482,3534,10420,3534,10420,3364,10424,3363,10433,3361,10462,3361,10464,3336,10460,3336,10450,3335e" filled="t" fillcolor="#231F20" stroked="f">
                <v:path arrowok="t"/>
                <v:fill/>
              </v:shape>
              <v:shape style="position:absolute;left:10381;top:3335;width:134;height:339" coordorigin="10381,3335" coordsize="134,339" path="m10505,3554l10446,3554,10466,3562,10474,3582,10473,3613,10469,3635,10458,3646,10446,3649,10504,3649,10511,3631,10515,3607,10513,3578,10506,3556,10505,3554e" filled="t" fillcolor="#231F20" stroked="f">
                <v:path arrowok="t"/>
                <v:fill/>
              </v:shape>
              <v:shape style="position:absolute;left:10381;top:3335;width:134;height:339" coordorigin="10381,3335" coordsize="134,339" path="m10455,3529l10440,3529,10427,3532,10420,3534,10482,3534,10477,3531,10455,3529e" filled="t" fillcolor="#231F20" stroked="f">
                <v:path arrowok="t"/>
                <v:fill/>
              </v:shape>
              <v:shape style="position:absolute;left:10381;top:3335;width:134;height:339" coordorigin="10381,3335" coordsize="134,339" path="m10462,3361l10451,3361,10459,3361,10462,3362,10462,3361e" filled="t" fillcolor="#231F20" stroked="f">
                <v:path arrowok="t"/>
                <v:fill/>
              </v:shape>
            </v:group>
            <v:group style="position:absolute;left:10727;top:3530;width:241;height:336" coordorigin="10727,3530" coordsize="241,336">
              <v:shape style="position:absolute;left:10727;top:3530;width:241;height:336" coordorigin="10727,3530" coordsize="241,336" path="m10800,3723l10788,3723,10765,3726,10747,3736,10735,3751,10727,3774,10728,3805,10754,3860,10803,3866,10826,3865,10843,3863,10856,3860,10856,3843,10795,3843,10775,3835,10767,3815,10768,3783,10772,3762,10783,3750,10806,3748,10858,3748,10858,3728,10821,3728,10813,3725,10800,3723e" filled="t" fillcolor="#231F20" stroked="f">
                <v:path arrowok="t"/>
                <v:fill/>
              </v:shape>
              <v:shape style="position:absolute;left:10727;top:3530;width:241;height:336" coordorigin="10727,3530" coordsize="241,336" path="m10858,3748l10806,3748,10816,3750,10821,3751,10821,3839,10817,3841,10805,3843,10856,3843,10858,3748e" filled="t" fillcolor="#231F20" stroked="f">
                <v:path arrowok="t"/>
                <v:fill/>
              </v:shape>
              <v:shape style="position:absolute;left:10727;top:3530;width:241;height:336" coordorigin="10727,3530" coordsize="241,336" path="m10878,3530l10855,3531,10838,3534,10825,3537,10821,3728,10858,3728,10860,3558,10866,3556,10875,3554,10942,3554,10941,3549,10928,3536,10907,3530,10878,3530e" filled="t" fillcolor="#231F20" stroked="f">
                <v:path arrowok="t"/>
                <v:fill/>
              </v:shape>
              <v:shape style="position:absolute;left:10727;top:3530;width:241;height:336" coordorigin="10727,3530" coordsize="241,336" path="m10942,3554l10883,3554,10900,3559,10907,3579,10908,3670,10968,3670,10968,3646,10948,3644,10948,3600,10947,3570,10942,3554e" filled="t" fillcolor="#231F20" stroked="f">
                <v:path arrowok="t"/>
                <v:fill/>
              </v:shape>
            </v:group>
            <v:group style="position:absolute;left:10881;top:3336;width:167;height:140" coordorigin="10881,3336" coordsize="167,140">
              <v:shape style="position:absolute;left:10881;top:3336;width:167;height:140" coordorigin="10881,3336" coordsize="167,140" path="m10959,3336l10936,3337,10919,3340,10906,3343,10902,3450,10881,3452,10881,3477,10961,3477,10961,3452,10941,3450,10941,3364,10947,3362,10956,3360,11023,3360,11022,3355,11009,3342,10988,3336,10959,3336e" filled="t" fillcolor="#231F20" stroked="f">
                <v:path arrowok="t"/>
                <v:fill/>
              </v:shape>
              <v:shape style="position:absolute;left:10881;top:3336;width:167;height:140" coordorigin="10881,3336" coordsize="167,140" path="m11023,3360l10964,3360,10981,3365,10988,3385,10989,3477,11048,3477,11048,3452,11029,3450,11029,3406,11028,3376,11023,3360e" filled="t" fillcolor="#231F20" stroked="f">
                <v:path arrowok="t"/>
                <v:fill/>
              </v:shape>
            </v:group>
            <v:group style="position:absolute;left:10988;top:3475;width:133;height:198" coordorigin="10988,3475" coordsize="133,198">
              <v:shape style="position:absolute;left:10988;top:3475;width:133;height:198" coordorigin="10988,3475" coordsize="133,198" path="m11061,3529l11049,3529,11026,3532,11008,3542,10995,3557,10988,3580,10989,3611,11015,3666,11063,3672,11086,3671,11104,3669,11117,3666,11117,3649,11055,3649,11035,3641,11028,3621,11028,3589,11033,3568,11043,3556,11066,3554,11119,3554,11119,3534,11081,3534,11074,3531,11061,3529e" filled="t" fillcolor="#231F20" stroked="f">
                <v:path arrowok="t"/>
                <v:fill/>
              </v:shape>
              <v:shape style="position:absolute;left:10988;top:3475;width:133;height:198" coordorigin="10988,3475" coordsize="133,198" path="m11119,3554l11066,3554,11076,3556,11081,3557,11081,3645,11077,3647,11066,3649,11117,3649,11119,3554e" filled="t" fillcolor="#231F20" stroked="f">
                <v:path arrowok="t"/>
                <v:fill/>
              </v:shape>
              <v:shape style="position:absolute;left:10988;top:3475;width:133;height:198" coordorigin="10988,3475" coordsize="133,198" path="m11121,3475l11062,3475,11062,3499,11081,3501,11081,3534,11119,3534,11121,3475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.534pt;margin-top:315.447021pt;width:161.317456pt;height:143.766pt;mso-position-horizontal-relative:page;mso-position-vertical-relative:page;z-index:-404" type="#_x0000_t75">
            <v:imagedata r:id="rId5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3401pt;margin-top:120.481377pt;width:210.945098pt;height:13pt;mso-position-horizontal-relative:page;mso-position-vertical-relative:page;z-index:-40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BRAND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WINNER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3401pt;margin-top:146.88147pt;width:290.769695pt;height:65.8pt;mso-position-horizontal-relative:page;mso-position-vertical-relative:page;z-index:-40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358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friendly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minimalistic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3401pt;margin-top:226.081375pt;width:516.465901pt;height:26.2pt;mso-position-horizontal-relative:page;mso-position-vertical-relative:page;z-index:-40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honore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Council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outstandin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management.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000099pt;margin-top:289.307068pt;width:223.539583pt;height:13pt;mso-position-horizontal-relative:page;mso-position-vertical-relative:page;z-index:-40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Digital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network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520798pt;margin-top:328.906982pt;width:355.564811pt;height:79pt;mso-position-horizontal-relative:page;mso-position-vertical-relative:page;z-index:-39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restructurin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busines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digita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processe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2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compa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importan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topi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hug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potential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implemen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individua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conten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managemen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functionali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integ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consume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liber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informatio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ytim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where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informatio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jus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clic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3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503.806091pt;width:133.471578pt;height:13pt;mso-position-horizontal-relative:page;mso-position-vertical-relative:page;z-index:-39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About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530.206055pt;width:519.220018pt;height:105.4001pt;mso-position-horizontal-relative:page;mso-position-vertical-relative:page;z-index:-39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produce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furnitur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certain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something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compa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’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ounde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long-standin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experienc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knowledg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elo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demandin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urniture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Thank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up-to-dat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prospecti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classic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subtl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presente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ecologica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requirement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timeles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moderni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in-hous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coope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selecte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manufa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turers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ensure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performanc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standards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Therefore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focu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lie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flexibili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enhance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functionalities.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649.006104pt;width:176.411289pt;height:26.2pt;mso-position-horizontal-relative:page;mso-position-vertical-relative:page;z-index:-39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releases: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54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-7"/>
                        <w:w w:val="100"/>
                        <w:position w:val="-1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.vitamin-design.com/press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688.606201pt;width:131.427855pt;height:78.9999pt;mso-position-horizontal-relative:page;mso-position-vertical-relative:page;z-index:-39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contact: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Ginta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Handelsges.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mbH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Grosse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Elbst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22767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Hamburg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781.006165pt;width:142.744154pt;height:26.1999pt;mso-position-horizontal-relative:page;mso-position-vertical-relative:page;z-index:-39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+49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(40)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31798362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55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info@vitamin-design.com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5.740906pt;margin-top:795.710876pt;width:114.436729pt;height:11pt;mso-position-horizontal-relative:page;mso-position-vertical-relative:page;z-index:-393" type="#_x0000_t202" filled="f" stroked="f">
            <v:textbox inset="0,0,0,0">
              <w:txbxContent>
                <w:p>
                  <w:pPr>
                    <w:spacing w:before="0" w:after="0" w:line="207" w:lineRule="exact"/>
                    <w:ind w:left="20" w:right="-47"/>
                    <w:jc w:val="left"/>
                    <w:rPr>
                      <w:rFonts w:ascii="Verdana" w:hAnsi="Verdana" w:cs="Verdana" w:eastAsia="Verdana"/>
                      <w:sz w:val="18"/>
                      <w:szCs w:val="18"/>
                    </w:rPr>
                  </w:pPr>
                  <w:rPr/>
                  <w:hyperlink r:id="rId56"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8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.vitamin-design.com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Verdana"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pn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jp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hyperlink" Target="http://www.vitamin-design.com/press" TargetMode="External"/><Relationship Id="rId55" Type="http://schemas.openxmlformats.org/officeDocument/2006/relationships/hyperlink" Target="mailto:info@vitamin-design.com" TargetMode="External"/><Relationship Id="rId56" Type="http://schemas.openxmlformats.org/officeDocument/2006/relationships/hyperlink" Target="http://www.vitamin-design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2019-02-21T18:30:41Z</dcterms:created>
  <dcterms:modified xsi:type="dcterms:W3CDTF">2019-02-21T18:30:41Z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2019-02-21T00:00:00Z</vt:filetime>
  </property>
</Properties>
</file>