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g" ContentType="image/jp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rPr>
          <w:sz w:val="0"/>
          <w:szCs w:val="0"/>
        </w:rPr>
      </w:pPr>
      <w:rPr/>
      <w:r>
        <w:rPr/>
        <w:pict>
          <v:group style="position:absolute;margin-left:157.309799pt;margin-top:115.477814pt;width:280.656pt;height:26.211068pt;mso-position-horizontal-relative:page;mso-position-vertical-relative:page;z-index:-508" coordorigin="3146,2310" coordsize="5613,524">
            <v:shape style="position:absolute;left:3146;top:2310;width:5613;height:524" coordorigin="3146,2310" coordsize="5613,524" path="m3260,2437l3146,2437,3282,2717,3449,2717,3471,2671,3364,2671,3342,2618,3334,2601,3326,2582,3260,2437e" filled="t" fillcolor="#F47920" stroked="f">
              <v:path arrowok="t"/>
              <v:fill/>
            </v:shape>
            <v:shape style="position:absolute;left:3146;top:2310;width:5613;height:524" coordorigin="3146,2310" coordsize="5613,524" path="m3577,2437l3462,2437,3407,2566,3376,2644,3366,2671,3471,2671,3577,2437e" filled="t" fillcolor="#F47920" stroked="f">
              <v:path arrowok="t"/>
              <v:fill/>
            </v:shape>
            <v:shape style="position:absolute;left:3146;top:2310;width:5613;height:524" coordorigin="3146,2310" coordsize="5613,524" path="m3714,2317l3606,2317,3606,2373,3714,2373,3714,2317e" filled="t" fillcolor="#F47920" stroked="f">
              <v:path arrowok="t"/>
              <v:fill/>
            </v:shape>
            <v:shape style="position:absolute;left:3146;top:2310;width:5613;height:524" coordorigin="3146,2310" coordsize="5613,524" path="m3714,2436l3607,2437,3607,2717,3714,2717,3714,2436e" filled="t" fillcolor="#F47920" stroked="f">
              <v:path arrowok="t"/>
              <v:fill/>
            </v:shape>
            <v:shape style="position:absolute;left:3146;top:2310;width:5613;height:524" coordorigin="3146,2310" coordsize="5613,524" path="m3917,2487l3810,2487,3810,2638,3843,2698,3913,2718,3944,2720,3978,2719,4056,2706,4104,2666,3979,2666,3948,2663,3928,2655,3919,2641,3917,2487e" filled="t" fillcolor="#F47920" stroked="f">
              <v:path arrowok="t"/>
              <v:fill/>
            </v:shape>
            <v:shape style="position:absolute;left:3146;top:2310;width:5613;height:524" coordorigin="3146,2310" coordsize="5613,524" path="m4108,2608l4017,2608,4017,2619,4012,2642,4000,2658,3979,2666,4104,2666,4107,2643,4108,2625,4108,2608e" filled="t" fillcolor="#F47920" stroked="f">
              <v:path arrowok="t"/>
              <v:fill/>
            </v:shape>
            <v:shape style="position:absolute;left:3146;top:2310;width:5613;height:524" coordorigin="3146,2310" coordsize="5613,524" path="m3917,2373l3809,2374,3809,2436,3751,2436,3751,2487,3917,2487,4089,2487,4089,2436,3917,2436,3917,2373e" filled="t" fillcolor="#F47920" stroked="f">
              <v:path arrowok="t"/>
              <v:fill/>
            </v:shape>
            <v:shape style="position:absolute;left:3146;top:2310;width:5613;height:524" coordorigin="3146,2310" coordsize="5613,524" path="m4089,2436l3917,2436,4089,2436,4089,2436e" filled="t" fillcolor="#F47920" stroked="f">
              <v:path arrowok="t"/>
              <v:fill/>
            </v:shape>
            <v:shape style="position:absolute;left:3146;top:2310;width:5613;height:524" coordorigin="3146,2310" coordsize="5613,524" path="m4326,2546l4257,2548,4183,2564,4136,2607,4132,2622,4134,2642,4177,2698,4247,2717,4277,2719,4309,2718,4381,2709,4435,2679,4440,2677,4542,2677,4542,2673,4349,2673,4319,2673,4247,2654,4240,2635,4244,2618,4254,2606,4272,2597,4297,2592,4328,2590,4542,2590,4542,2577,4433,2577,4424,2568,4412,2561,4396,2555,4376,2551,4353,2547,4326,2546e" filled="t" fillcolor="#F47920" stroked="f">
              <v:path arrowok="t"/>
              <v:fill/>
            </v:shape>
            <v:shape style="position:absolute;left:3146;top:2310;width:5613;height:524" coordorigin="3146,2310" coordsize="5613,524" path="m4542,2677l4440,2677,4435,2715,4542,2715,4542,2677e" filled="t" fillcolor="#F47920" stroked="f">
              <v:path arrowok="t"/>
              <v:fill/>
            </v:shape>
            <v:shape style="position:absolute;left:3146;top:2310;width:5613;height:524" coordorigin="3146,2310" coordsize="5613,524" path="m4542,2590l4328,2590,4363,2591,4390,2595,4411,2601,4426,2610,4434,2622,4436,2632,4432,2646,4422,2657,4405,2666,4380,2671,4349,2673,4542,2673,4542,2590e" filled="t" fillcolor="#F47920" stroked="f">
              <v:path arrowok="t"/>
              <v:fill/>
            </v:shape>
            <v:shape style="position:absolute;left:3146;top:2310;width:5613;height:524" coordorigin="3146,2310" coordsize="5613,524" path="m4527,2477l4341,2477,4368,2478,4390,2480,4407,2484,4425,2498,4433,2515,4435,2577,4542,2577,4542,2532,4540,2508,4533,2487,4527,2477e" filled="t" fillcolor="#F47920" stroked="f">
              <v:path arrowok="t"/>
              <v:fill/>
            </v:shape>
            <v:shape style="position:absolute;left:3146;top:2310;width:5613;height:524" coordorigin="3146,2310" coordsize="5613,524" path="m4355,2432l4271,2434,4202,2444,4152,2493,4150,2516,4259,2517,4263,2501,4275,2490,4295,2482,4323,2478,4341,2477,4527,2477,4523,2471,4463,2442,4380,2433,4355,2432e" filled="t" fillcolor="#F47920" stroked="f">
              <v:path arrowok="t"/>
              <v:fill/>
            </v:shape>
            <v:shape style="position:absolute;left:3146;top:2310;width:5613;height:524" coordorigin="3146,2310" coordsize="5613,524" path="m4737,2435l4629,2435,4630,2715,4737,2715,4737,2552,4740,2532,4805,2486,4835,2484,5293,2484,5292,2483,5008,2483,5006,2478,4734,2478,4737,2435e" filled="t" fillcolor="#F47920" stroked="f">
              <v:path arrowok="t"/>
              <v:fill/>
            </v:shape>
            <v:shape style="position:absolute;left:3146;top:2310;width:5613;height:524" coordorigin="3146,2310" coordsize="5613,524" path="m5293,2484l4835,2484,4862,2485,4883,2489,4896,2494,4907,2508,4913,2528,4913,2714,5021,2714,5021,2550,5065,2491,5090,2486,5294,2486,5293,2484e" filled="t" fillcolor="#F47920" stroked="f">
              <v:path arrowok="t"/>
              <v:fill/>
            </v:shape>
            <v:shape style="position:absolute;left:3146;top:2310;width:5613;height:524" coordorigin="3146,2310" coordsize="5613,524" path="m5294,2486l5090,2486,5125,2486,5152,2491,5197,2540,5197,2714,5304,2714,5304,2552,5304,2528,5302,2508,5297,2490,5294,2486e" filled="t" fillcolor="#F47920" stroked="f">
              <v:path arrowok="t"/>
              <v:fill/>
            </v:shape>
            <v:shape style="position:absolute;left:3146;top:2310;width:5613;height:524" coordorigin="3146,2310" coordsize="5613,524" path="m5155,2431l5078,2439,5016,2474,5008,2483,5292,2483,5238,2442,5155,2431e" filled="t" fillcolor="#F47920" stroked="f">
              <v:path arrowok="t"/>
              <v:fill/>
            </v:shape>
            <v:shape style="position:absolute;left:3146;top:2310;width:5613;height:524" coordorigin="3146,2310" coordsize="5613,524" path="m4881,2431l4804,2439,4742,2471,4734,2478,5006,2478,5002,2470,4938,2436,4911,2433,4881,2431e" filled="t" fillcolor="#F47920" stroked="f">
              <v:path arrowok="t"/>
              <v:fill/>
            </v:shape>
            <v:shape style="position:absolute;left:3146;top:2310;width:5613;height:524" coordorigin="3146,2310" coordsize="5613,524" path="m5502,2314l5394,2314,5394,2370,5502,2369,5502,2314e" filled="t" fillcolor="#F47920" stroked="f">
              <v:path arrowok="t"/>
              <v:fill/>
            </v:shape>
            <v:shape style="position:absolute;left:3146;top:2310;width:5613;height:524" coordorigin="3146,2310" coordsize="5613,524" path="m5502,2433l5394,2434,5395,2714,5502,2713,5502,2433e" filled="t" fillcolor="#F47920" stroked="f">
              <v:path arrowok="t"/>
              <v:fill/>
            </v:shape>
            <v:shape style="position:absolute;left:3146;top:2310;width:5613;height:524" coordorigin="3146,2310" coordsize="5613,524" path="m5694,2433l5588,2433,5588,2713,5696,2713,5696,2547,5698,2528,5764,2485,5794,2483,5983,2483,5981,2480,5690,2480,5694,2433e" filled="t" fillcolor="#F47920" stroked="f">
              <v:path arrowok="t"/>
              <v:fill/>
            </v:shape>
            <v:shape style="position:absolute;left:3146;top:2310;width:5613;height:524" coordorigin="3146,2310" coordsize="5613,524" path="m5983,2483l5794,2483,5826,2484,5851,2488,5868,2495,5879,2505,5885,2533,5885,2713,5993,2713,5992,2522,5990,2503,5985,2486,5983,2483e" filled="t" fillcolor="#F47920" stroked="f">
              <v:path arrowok="t"/>
              <v:fill/>
            </v:shape>
            <v:shape style="position:absolute;left:3146;top:2310;width:5613;height:524" coordorigin="3146,2310" coordsize="5613,524" path="m5840,2430l5762,2437,5700,2471,5690,2480,5981,2480,5925,2441,5840,2430e" filled="t" fillcolor="#F47920" stroked="f">
              <v:path arrowok="t"/>
              <v:fill/>
            </v:shape>
            <v:shape style="position:absolute;left:3146;top:2310;width:5613;height:524" coordorigin="3146,2310" coordsize="5613,524" path="m6425,2429l6350,2434,6288,2458,6253,2524,6251,2550,6252,2578,6262,2646,6310,2699,6392,2714,6419,2715,6448,2714,6516,2702,6565,2666,6666,2666,6666,2662,6473,2662,6441,2661,6374,2637,6360,2577,6361,2547,6388,2491,6455,2481,6665,2481,6665,2472,6556,2472,6547,2460,6535,2451,6519,2443,6500,2437,6478,2432,6453,2430,6425,2429e" filled="t" fillcolor="#F47920" stroked="f">
              <v:path arrowok="t"/>
              <v:fill/>
            </v:shape>
            <v:shape style="position:absolute;left:3146;top:2310;width:5613;height:524" coordorigin="3146,2310" coordsize="5613,524" path="m6666,2666l6565,2666,6561,2712,6666,2711,6666,2666e" filled="t" fillcolor="#F47920" stroked="f">
              <v:path arrowok="t"/>
              <v:fill/>
            </v:shape>
            <v:shape style="position:absolute;left:3146;top:2310;width:5613;height:524" coordorigin="3146,2310" coordsize="5613,524" path="m6665,2481l6455,2481,6482,2482,6505,2485,6554,2527,6557,2550,6557,2582,6532,2648,6473,2662,6666,2662,6665,2481e" filled="t" fillcolor="#F47920" stroked="f">
              <v:path arrowok="t"/>
              <v:fill/>
            </v:shape>
            <v:shape style="position:absolute;left:3146;top:2310;width:5613;height:524" coordorigin="3146,2310" coordsize="5613,524" path="m6665,2311l6558,2312,6558,2471,6556,2472,6665,2472,6665,2311e" filled="t" fillcolor="#F47920" stroked="f">
              <v:path arrowok="t"/>
              <v:fill/>
            </v:shape>
            <v:shape style="position:absolute;left:3146;top:2310;width:5613;height:524" coordorigin="3146,2310" coordsize="5613,524" path="m6966,2427l6882,2430,6822,2439,6756,2479,6737,2537,6735,2562,6736,2590,6751,2654,6796,2695,6870,2711,6946,2714,6981,2713,7042,2708,7108,2689,7139,2664,6970,2664,6938,2663,6878,2656,6844,2597,6844,2593,6844,2589,6845,2583,7148,2583,7148,2562,7147,2542,6846,2542,6848,2517,6907,2479,6930,2478,7129,2478,7129,2476,7073,2441,6991,2428,6966,2427e" filled="t" fillcolor="#F47920" stroked="f">
              <v:path arrowok="t"/>
              <v:fill/>
            </v:shape>
            <v:shape style="position:absolute;left:3146;top:2310;width:5613;height:524" coordorigin="3146,2310" coordsize="5613,524" path="m7148,2621l7041,2621,7041,2639,7035,2650,7023,2656,7011,2660,6993,2662,6970,2664,7139,2664,7142,2658,7147,2645,7148,2621e" filled="t" fillcolor="#F47920" stroked="f">
              <v:path arrowok="t"/>
              <v:fill/>
            </v:shape>
            <v:shape style="position:absolute;left:3146;top:2310;width:5613;height:524" coordorigin="3146,2310" coordsize="5613,524" path="m7129,2478l6930,2478,6961,2478,6985,2479,7040,2516,7041,2542,6846,2542,7147,2542,7147,2536,7143,2513,7137,2493,7129,2478e" filled="t" fillcolor="#F47920" stroked="f">
              <v:path arrowok="t"/>
              <v:fill/>
            </v:shape>
            <v:shape style="position:absolute;left:3146;top:2310;width:5613;height:524" coordorigin="3146,2310" coordsize="5613,524" path="m7310,2622l7198,2622,7198,2629,7201,2652,7255,2698,7330,2712,7376,2713,7407,2713,7482,2710,7548,2699,7596,2668,7424,2668,7386,2667,7319,2655,7307,2637,7307,2629,7308,2626,7310,2622e" filled="t" fillcolor="#F47920" stroked="f">
              <v:path arrowok="t"/>
              <v:fill/>
            </v:shape>
            <v:shape style="position:absolute;left:3146;top:2310;width:5613;height:524" coordorigin="3146,2310" coordsize="5613,524" path="m7420,2427l7337,2429,7264,2437,7205,2483,7201,2503,7204,2528,7251,2580,7317,2592,7384,2595,7410,2596,7446,2597,7473,2602,7489,2609,7498,2620,7496,2637,7488,2649,7473,2659,7451,2665,7424,2668,7596,2668,7604,2652,7609,2632,7607,2605,7565,2555,7494,2544,7380,2538,7358,2537,7310,2506,7314,2492,7326,2482,7347,2476,7375,2472,7585,2472,7582,2465,7528,2435,7447,2427,7420,2427e" filled="t" fillcolor="#F47920" stroked="f">
              <v:path arrowok="t"/>
              <v:fill/>
            </v:shape>
            <v:shape style="position:absolute;left:3146;top:2310;width:5613;height:524" coordorigin="3146,2310" coordsize="5613,524" path="m7585,2472l7408,2472,7433,2473,7451,2474,7463,2475,7478,2480,7484,2488,7486,2502,7488,2507,7593,2507,7590,2483,7585,2472e" filled="t" fillcolor="#F47920" stroked="f">
              <v:path arrowok="t"/>
              <v:fill/>
            </v:shape>
            <v:shape style="position:absolute;left:3146;top:2310;width:5613;height:524" coordorigin="3146,2310" coordsize="5613,524" path="m7781,2310l7674,2310,7674,2366,7781,2366,7781,2310e" filled="t" fillcolor="#F47920" stroked="f">
              <v:path arrowok="t"/>
              <v:fill/>
            </v:shape>
            <v:shape style="position:absolute;left:3146;top:2310;width:5613;height:524" coordorigin="3146,2310" coordsize="5613,524" path="m7781,2429l7674,2430,7675,2710,7782,2709,7781,2429e" filled="t" fillcolor="#F47920" stroked="f">
              <v:path arrowok="t"/>
              <v:fill/>
            </v:shape>
            <v:shape style="position:absolute;left:3146;top:2310;width:5613;height:524" coordorigin="3146,2310" coordsize="5613,524" path="m7868,2738l7887,2800,7946,2826,8008,2833,8060,2834,8088,2833,8159,2828,8221,2810,8253,2780,8050,2780,8025,2779,8007,2778,7995,2775,7978,2762,7972,2742,7868,2738e" filled="t" fillcolor="#F47920" stroked="f">
              <v:path arrowok="t"/>
              <v:fill/>
            </v:shape>
            <v:shape style="position:absolute;left:3146;top:2310;width:5613;height:524" coordorigin="3146,2310" coordsize="5613,524" path="m8269,2666l8162,2666,8162,2729,8159,2746,8083,2780,8050,2780,8253,2780,8260,2766,8266,2746,8269,2723,8269,2666e" filled="t" fillcolor="#F47920" stroked="f">
              <v:path arrowok="t"/>
              <v:fill/>
            </v:shape>
            <v:shape style="position:absolute;left:3146;top:2310;width:5613;height:524" coordorigin="3146,2310" coordsize="5613,524" path="m8036,2426l7958,2431,7894,2452,7856,2517,7852,2564,7853,2591,7868,2653,7914,2695,7996,2710,8022,2711,8052,2710,8119,2697,8158,2668,8162,2666,8269,2666,8269,2657,8073,2657,8042,2657,7974,2634,7960,2572,7961,2543,8000,2486,8043,2479,8269,2479,8269,2475,8164,2475,8154,2463,8141,2452,8125,2443,8107,2436,8086,2431,8062,2428,8036,2426e" filled="t" fillcolor="#F47920" stroked="f">
              <v:path arrowok="t"/>
              <v:fill/>
            </v:shape>
            <v:shape style="position:absolute;left:3146;top:2310;width:5613;height:524" coordorigin="3146,2310" coordsize="5613,524" path="m8269,2479l8043,2479,8074,2479,8099,2481,8155,2524,8159,2547,8158,2579,8133,2644,8073,2657,8269,2657,8269,2479e" filled="t" fillcolor="#F47920" stroked="f">
              <v:path arrowok="t"/>
              <v:fill/>
            </v:shape>
            <v:shape style="position:absolute;left:3146;top:2310;width:5613;height:524" coordorigin="3146,2310" coordsize="5613,524" path="m8268,2429l8161,2429,8166,2475,8269,2475,8268,2429e" filled="t" fillcolor="#F47920" stroked="f">
              <v:path arrowok="t"/>
              <v:fill/>
            </v:shape>
            <v:shape style="position:absolute;left:3146;top:2310;width:5613;height:524" coordorigin="3146,2310" coordsize="5613,524" path="m8461,2428l8355,2428,8355,2708,8463,2708,8462,2542,8465,2523,8530,2481,8560,2478,8749,2478,8748,2475,8457,2475,8461,2428e" filled="t" fillcolor="#F47920" stroked="f">
              <v:path arrowok="t"/>
              <v:fill/>
            </v:shape>
            <v:shape style="position:absolute;left:3146;top:2310;width:5613;height:524" coordorigin="3146,2310" coordsize="5613,524" path="m8749,2478l8560,2478,8593,2479,8618,2483,8635,2490,8645,2500,8652,2529,8652,2708,8759,2708,8759,2517,8757,2498,8751,2481,8749,2478e" filled="t" fillcolor="#F47920" stroked="f">
              <v:path arrowok="t"/>
              <v:fill/>
            </v:shape>
            <v:shape style="position:absolute;left:3146;top:2310;width:5613;height:524" coordorigin="3146,2310" coordsize="5613,524" path="m8607,2425l8529,2432,8467,2466,8457,2475,8748,2475,8691,2436,8607,2425e" filled="t" fillcolor="#F47920" stroked="f">
              <v:path arrowok="t"/>
              <v:fill/>
            </v:shape>
          </v:group>
          <w10:wrap type="none"/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98.550003pt;margin-top:317.306335pt;width:200.19876pt;height:47.0pt;mso-position-horizontal-relative:page;mso-position-vertical-relative:page;z-index:-507" type="#_x0000_t202" filled="f" stroked="f">
            <v:textbox inset="0,0,0,0">
              <w:txbxContent>
                <w:p>
                  <w:pPr>
                    <w:spacing w:before="0" w:after="0" w:line="373" w:lineRule="exact"/>
                    <w:ind w:left="-25" w:right="-45"/>
                    <w:jc w:val="center"/>
                    <w:rPr>
                      <w:rFonts w:ascii="Verdana" w:hAnsi="Verdana" w:cs="Verdana" w:eastAsia="Verdana"/>
                      <w:sz w:val="34"/>
                      <w:szCs w:val="34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34"/>
                      <w:szCs w:val="34"/>
                      <w:color w:val="231F20"/>
                      <w:spacing w:val="41"/>
                      <w:b/>
                      <w:bCs/>
                    </w:rPr>
                    <w:t>Fu</w:t>
                  </w:r>
                  <w:r>
                    <w:rPr>
                      <w:rFonts w:ascii="Verdana" w:hAnsi="Verdana" w:cs="Verdana" w:eastAsia="Verdana"/>
                      <w:sz w:val="34"/>
                      <w:szCs w:val="34"/>
                      <w:color w:val="231F20"/>
                      <w:spacing w:val="0"/>
                      <w:b/>
                      <w:bCs/>
                    </w:rPr>
                    <w:t>o</w:t>
                  </w:r>
                  <w:r>
                    <w:rPr>
                      <w:rFonts w:ascii="Verdana" w:hAnsi="Verdana" w:cs="Verdana" w:eastAsia="Verdana"/>
                      <w:sz w:val="34"/>
                      <w:szCs w:val="34"/>
                      <w:color w:val="231F20"/>
                      <w:spacing w:val="-76"/>
                      <w:b/>
                      <w:bCs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34"/>
                      <w:szCs w:val="34"/>
                      <w:color w:val="231F20"/>
                      <w:spacing w:val="41"/>
                      <w:b/>
                      <w:bCs/>
                    </w:rPr>
                    <w:t>risalon</w:t>
                  </w:r>
                  <w:r>
                    <w:rPr>
                      <w:rFonts w:ascii="Verdana" w:hAnsi="Verdana" w:cs="Verdana" w:eastAsia="Verdana"/>
                      <w:sz w:val="34"/>
                      <w:szCs w:val="34"/>
                      <w:color w:val="231F20"/>
                      <w:spacing w:val="0"/>
                      <w:b/>
                      <w:bCs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34"/>
                      <w:szCs w:val="34"/>
                      <w:color w:val="231F20"/>
                      <w:spacing w:val="0"/>
                      <w:b/>
                      <w:bCs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34"/>
                      <w:szCs w:val="34"/>
                      <w:color w:val="231F20"/>
                      <w:spacing w:val="-34"/>
                      <w:b/>
                      <w:bCs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34"/>
                      <w:szCs w:val="34"/>
                      <w:color w:val="231F20"/>
                      <w:spacing w:val="41"/>
                      <w:b/>
                      <w:bCs/>
                    </w:rPr>
                    <w:t>201</w:t>
                  </w:r>
                  <w:r>
                    <w:rPr>
                      <w:rFonts w:ascii="Verdana" w:hAnsi="Verdana" w:cs="Verdana" w:eastAsia="Verdana"/>
                      <w:sz w:val="34"/>
                      <w:szCs w:val="34"/>
                      <w:color w:val="231F20"/>
                      <w:spacing w:val="0"/>
                      <w:b/>
                      <w:bCs/>
                    </w:rPr>
                    <w:t>9</w:t>
                  </w:r>
                  <w:r>
                    <w:rPr>
                      <w:rFonts w:ascii="Verdana" w:hAnsi="Verdana" w:cs="Verdana" w:eastAsia="Verdana"/>
                      <w:sz w:val="34"/>
                      <w:szCs w:val="34"/>
                      <w:color w:val="231F20"/>
                      <w:spacing w:val="-75"/>
                      <w:b/>
                      <w:bCs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34"/>
                      <w:szCs w:val="34"/>
                      <w:color w:val="000000"/>
                      <w:spacing w:val="0"/>
                    </w:rPr>
                  </w:r>
                </w:p>
                <w:p>
                  <w:pPr>
                    <w:spacing w:before="7" w:after="0" w:line="140" w:lineRule="exact"/>
                    <w:jc w:val="left"/>
                    <w:rPr>
                      <w:sz w:val="14"/>
                      <w:szCs w:val="14"/>
                    </w:rPr>
                  </w:pPr>
                  <w:rPr/>
                  <w:r>
                    <w:rPr>
                      <w:sz w:val="14"/>
                      <w:szCs w:val="14"/>
                    </w:rPr>
                  </w:r>
                </w:p>
                <w:p>
                  <w:pPr>
                    <w:spacing w:before="0" w:after="0" w:line="240" w:lineRule="auto"/>
                    <w:ind w:left="420" w:right="441"/>
                    <w:jc w:val="center"/>
                    <w:rPr>
                      <w:rFonts w:ascii="Verdana" w:hAnsi="Verdana" w:cs="Verdana" w:eastAsia="Verdana"/>
                      <w:sz w:val="34"/>
                      <w:szCs w:val="34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34"/>
                      <w:szCs w:val="34"/>
                      <w:color w:val="231F20"/>
                      <w:spacing w:val="0"/>
                      <w:w w:val="100"/>
                      <w:b/>
                      <w:bCs/>
                    </w:rPr>
                    <w:t>PRESS</w:t>
                  </w:r>
                  <w:r>
                    <w:rPr>
                      <w:rFonts w:ascii="Verdana" w:hAnsi="Verdana" w:cs="Verdana" w:eastAsia="Verdana"/>
                      <w:sz w:val="34"/>
                      <w:szCs w:val="34"/>
                      <w:color w:val="231F20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34"/>
                      <w:szCs w:val="34"/>
                      <w:color w:val="231F20"/>
                      <w:spacing w:val="0"/>
                      <w:w w:val="100"/>
                      <w:b/>
                      <w:bCs/>
                    </w:rPr>
                    <w:t>RELEASE</w:t>
                  </w:r>
                  <w:r>
                    <w:rPr>
                      <w:rFonts w:ascii="Verdana" w:hAnsi="Verdana" w:cs="Verdana" w:eastAsia="Verdana"/>
                      <w:sz w:val="34"/>
                      <w:szCs w:val="34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</w:p>
    <w:p>
      <w:pPr>
        <w:spacing w:after="0"/>
        <w:sectPr>
          <w:type w:val="continuous"/>
          <w:pgSz w:w="11920" w:h="16840"/>
          <w:pgMar w:top="1560" w:bottom="280" w:left="1680" w:right="1680"/>
        </w:sectPr>
      </w:pPr>
      <w:rPr/>
    </w:p>
    <w:p>
      <w:pPr>
        <w:rPr>
          <w:sz w:val="0"/>
          <w:szCs w:val="0"/>
        </w:rPr>
      </w:pPr>
      <w:rPr/>
      <w:r>
        <w:rPr/>
        <w:pict>
          <v:group style="position:absolute;margin-left:389.927795pt;margin-top:36.000015pt;width:169.348pt;height:15.740383pt;mso-position-horizontal-relative:page;mso-position-vertical-relative:page;z-index:-506" coordorigin="7799,720" coordsize="3387,315">
            <v:shape style="position:absolute;left:7799;top:720;width:3387;height:315" coordorigin="7799,720" coordsize="3387,315" path="m7867,792l7799,792,7880,960,7980,960,7993,932,7929,932,7916,901,7912,891,7907,880,7902,869,7867,792e" filled="t" fillcolor="#F47920" stroked="f">
              <v:path arrowok="t"/>
              <v:fill/>
            </v:shape>
            <v:shape style="position:absolute;left:7799;top:720;width:3387;height:315" coordorigin="7799,720" coordsize="3387,315" path="m8057,792l7988,792,7955,870,7951,879,7946,889,7936,916,7930,932,7993,932,8057,792e" filled="t" fillcolor="#F47920" stroked="f">
              <v:path arrowok="t"/>
              <v:fill/>
            </v:shape>
            <v:shape style="position:absolute;left:7799;top:720;width:3387;height:315" coordorigin="7799,720" coordsize="3387,315" path="m8139,720l8075,720,8075,754,8139,754,8139,720e" filled="t" fillcolor="#F47920" stroked="f">
              <v:path arrowok="t"/>
              <v:fill/>
            </v:shape>
            <v:shape style="position:absolute;left:7799;top:720;width:3387;height:315" coordorigin="7799,720" coordsize="3387,315" path="m8139,792l8075,792,8075,960,8139,960,8139,792e" filled="t" fillcolor="#F47920" stroked="f">
              <v:path arrowok="t"/>
              <v:fill/>
            </v:shape>
            <v:shape style="position:absolute;left:7799;top:720;width:3387;height:315" coordorigin="7799,720" coordsize="3387,315" path="m8261,822l8197,822,8197,913,8200,931,8211,944,8228,954,8252,960,8289,960,8357,947,8372,930,8270,930,8261,922,8261,822e" filled="t" fillcolor="#F47920" stroked="f">
              <v:path arrowok="t"/>
              <v:fill/>
            </v:shape>
            <v:shape style="position:absolute;left:7799;top:720;width:3387;height:315" coordorigin="7799,720" coordsize="3387,315" path="m8375,895l8321,895,8321,902,8314,922,8292,930,8270,930,8372,930,8373,928,8375,918,8375,913,8375,895e" filled="t" fillcolor="#F47920" stroked="f">
              <v:path arrowok="t"/>
              <v:fill/>
            </v:shape>
            <v:shape style="position:absolute;left:7799;top:720;width:3387;height:315" coordorigin="7799,720" coordsize="3387,315" path="m8364,792l8162,792,8162,822,8364,822,8364,792e" filled="t" fillcolor="#F47920" stroked="f">
              <v:path arrowok="t"/>
              <v:fill/>
            </v:shape>
            <v:shape style="position:absolute;left:7799;top:720;width:3387;height:315" coordorigin="7799,720" coordsize="3387,315" path="m8261,754l8197,754,8197,792,8261,792,8261,754e" filled="t" fillcolor="#F47920" stroked="f">
              <v:path arrowok="t"/>
              <v:fill/>
            </v:shape>
            <v:shape style="position:absolute;left:7799;top:720;width:3387;height:315" coordorigin="7799,720" coordsize="3387,315" path="m8494,858l8434,864,8392,896,8393,918,8401,935,8414,947,8433,956,8458,960,8491,960,8555,950,8575,937,8636,937,8636,935,8520,935,8492,934,8474,932,8458,926,8455,919,8455,908,8461,895,8479,887,8636,887,8636,877,8570,877,8560,869,8544,863,8522,859,8494,858e" filled="t" fillcolor="#F47920" stroked="f">
              <v:path arrowok="t"/>
              <v:fill/>
            </v:shape>
            <v:shape style="position:absolute;left:7799;top:720;width:3387;height:315" coordorigin="7799,720" coordsize="3387,315" path="m8636,937l8575,937,8571,960,8636,960,8636,937e" filled="t" fillcolor="#F47920" stroked="f">
              <v:path arrowok="t"/>
              <v:fill/>
            </v:shape>
            <v:shape style="position:absolute;left:7799;top:720;width:3387;height:315" coordorigin="7799,720" coordsize="3387,315" path="m8636,887l8518,887,8544,890,8561,895,8570,902,8572,910,8566,923,8549,931,8520,935,8636,935,8636,887e" filled="t" fillcolor="#F47920" stroked="f">
              <v:path arrowok="t"/>
              <v:fill/>
            </v:shape>
            <v:shape style="position:absolute;left:7799;top:720;width:3387;height:315" coordorigin="7799,720" coordsize="3387,315" path="m8626,817l8515,817,8541,818,8558,822,8568,828,8571,836,8571,877,8636,877,8636,850,8632,827,8626,817e" filled="t" fillcolor="#F47920" stroked="f">
              <v:path arrowok="t"/>
              <v:fill/>
            </v:shape>
            <v:shape style="position:absolute;left:7799;top:720;width:3387;height:315" coordorigin="7799,720" coordsize="3387,315" path="m8527,790l8451,793,8401,831,8466,841,8473,826,8493,819,8515,817,8626,817,8622,810,8606,803,8589,797,8570,793,8550,791,8527,790e" filled="t" fillcolor="#F47920" stroked="f">
              <v:path arrowok="t"/>
              <v:fill/>
            </v:shape>
            <v:shape style="position:absolute;left:7799;top:720;width:3387;height:315" coordorigin="7799,720" coordsize="3387,315" path="m8753,792l8688,792,8688,960,8753,960,8753,863,8757,843,8771,830,8794,823,8964,823,8965,823,9086,823,9085,821,8916,821,8914,818,8751,818,8753,792e" filled="t" fillcolor="#F47920" stroked="f">
              <v:path arrowok="t"/>
              <v:fill/>
            </v:shape>
            <v:shape style="position:absolute;left:7799;top:720;width:3387;height:315" coordorigin="7799,720" coordsize="3387,315" path="m8964,823l8794,823,8825,823,8843,825,8856,833,8859,842,8859,960,8923,960,8923,862,8928,842,8942,829,8964,823e" filled="t" fillcolor="#F47920" stroked="f">
              <v:path arrowok="t"/>
              <v:fill/>
            </v:shape>
            <v:shape style="position:absolute;left:7799;top:720;width:3387;height:315" coordorigin="7799,720" coordsize="3387,315" path="m9086,823l8965,823,8997,825,9017,832,9027,845,9029,960,9093,960,9093,849,9090,829,9086,823e" filled="t" fillcolor="#F47920" stroked="f">
              <v:path arrowok="t"/>
              <v:fill/>
            </v:shape>
            <v:shape style="position:absolute;left:7799;top:720;width:3387;height:315" coordorigin="7799,720" coordsize="3387,315" path="m9016,790l8942,800,8919,818,8916,821,9085,821,9081,814,9066,802,9044,794,9016,790e" filled="t" fillcolor="#F47920" stroked="f">
              <v:path arrowok="t"/>
              <v:fill/>
            </v:shape>
            <v:shape style="position:absolute;left:7799;top:720;width:3387;height:315" coordorigin="7799,720" coordsize="3387,315" path="m8846,790l8775,801,8751,818,8914,818,8909,808,8894,799,8874,793,8846,790e" filled="t" fillcolor="#F47920" stroked="f">
              <v:path arrowok="t"/>
              <v:fill/>
            </v:shape>
            <v:shape style="position:absolute;left:7799;top:720;width:3387;height:315" coordorigin="7799,720" coordsize="3387,315" path="m9212,720l9147,720,9147,754,9212,754,9212,720e" filled="t" fillcolor="#F47920" stroked="f">
              <v:path arrowok="t"/>
              <v:fill/>
            </v:shape>
            <v:shape style="position:absolute;left:7799;top:720;width:3387;height:315" coordorigin="7799,720" coordsize="3387,315" path="m9212,792l9147,792,9147,960,9212,960,9212,792e" filled="t" fillcolor="#F47920" stroked="f">
              <v:path arrowok="t"/>
              <v:fill/>
            </v:shape>
            <v:shape style="position:absolute;left:7799;top:720;width:3387;height:315" coordorigin="7799,720" coordsize="3387,315" path="m9327,792l9264,792,9264,960,9328,960,9328,860,9333,843,9346,830,9369,823,9501,823,9498,820,9325,820,9327,792e" filled="t" fillcolor="#F47920" stroked="f">
              <v:path arrowok="t"/>
              <v:fill/>
            </v:shape>
            <v:shape style="position:absolute;left:7799;top:720;width:3387;height:315" coordorigin="7799,720" coordsize="3387,315" path="m9501,823l9369,823,9404,824,9426,827,9437,834,9442,852,9442,960,9506,960,9506,846,9503,827,9501,823e" filled="t" fillcolor="#F47920" stroked="f">
              <v:path arrowok="t"/>
              <v:fill/>
            </v:shape>
            <v:shape style="position:absolute;left:7799;top:720;width:3387;height:315" coordorigin="7799,720" coordsize="3387,315" path="m9428,790l9353,800,9329,817,9325,820,9498,820,9494,813,9478,802,9456,794,9428,790e" filled="t" fillcolor="#F47920" stroked="f">
              <v:path arrowok="t"/>
              <v:fill/>
            </v:shape>
            <v:shape style="position:absolute;left:7799;top:720;width:3387;height:315" coordorigin="7799,720" coordsize="3387,315" path="m9791,790l9722,798,9681,856,9682,886,9710,949,9770,962,9800,961,9825,958,9843,952,9857,944,9867,934,9869,933,9929,933,9929,929,9825,929,9792,929,9772,927,9760,922,9751,908,9746,888,9747,858,9751,840,9766,828,9785,823,9929,823,9929,816,9864,816,9854,805,9838,797,9817,792,9791,790e" filled="t" fillcolor="#F47920" stroked="f">
              <v:path arrowok="t"/>
              <v:fill/>
            </v:shape>
            <v:shape style="position:absolute;left:7799;top:720;width:3387;height:315" coordorigin="7799,720" coordsize="3387,315" path="m9929,933l9869,933,9867,960,9929,960,9929,933e" filled="t" fillcolor="#F47920" stroked="f">
              <v:path arrowok="t"/>
              <v:fill/>
            </v:shape>
            <v:shape style="position:absolute;left:7799;top:720;width:3387;height:315" coordorigin="7799,720" coordsize="3387,315" path="m9929,823l9785,823,9817,823,9837,825,9849,829,9853,831,9861,845,9865,869,9863,896,9858,913,9844,924,9825,929,9929,929,9929,823e" filled="t" fillcolor="#F47920" stroked="f">
              <v:path arrowok="t"/>
              <v:fill/>
            </v:shape>
            <v:shape style="position:absolute;left:7799;top:720;width:3387;height:315" coordorigin="7799,720" coordsize="3387,315" path="m9929,720l9865,720,9865,816,9864,816,9929,816,9929,720e" filled="t" fillcolor="#F47920" stroked="f">
              <v:path arrowok="t"/>
              <v:fill/>
            </v:shape>
            <v:shape style="position:absolute;left:7799;top:720;width:3387;height:315" coordorigin="7799,720" coordsize="3387,315" path="m10104,790l10031,795,9977,834,9972,854,9973,885,10003,947,10082,962,10119,961,10193,947,10213,932,10107,932,10078,931,10059,928,10042,913,10037,895,10037,887,10037,883,10219,883,10219,871,10218,859,10038,859,10038,842,10041,832,10049,827,10062,822,10085,820,10207,820,10201,811,10187,803,10170,797,10151,793,10130,791,10104,790e" filled="t" fillcolor="#F47920" stroked="f">
              <v:path arrowok="t"/>
              <v:fill/>
            </v:shape>
            <v:shape style="position:absolute;left:7799;top:720;width:3387;height:315" coordorigin="7799,720" coordsize="3387,315" path="m10219,906l10154,906,10154,917,10151,924,10144,927,10130,930,10107,932,10213,932,10215,929,10219,917,10219,913,10219,906e" filled="t" fillcolor="#F47920" stroked="f">
              <v:path arrowok="t"/>
              <v:fill/>
            </v:shape>
            <v:shape style="position:absolute;left:7799;top:720;width:3387;height:315" coordorigin="7799,720" coordsize="3387,315" path="m10207,820l10085,820,10114,821,10133,823,10151,830,10155,838,10155,854,10155,859,10218,859,10217,846,10211,826,10207,820e" filled="t" fillcolor="#F47920" stroked="f">
              <v:path arrowok="t"/>
              <v:fill/>
            </v:shape>
            <v:shape style="position:absolute;left:7799;top:720;width:3387;height:315" coordorigin="7799,720" coordsize="3387,315" path="m10316,907l10249,907,10249,911,10299,957,10365,962,10393,962,10453,955,10487,935,10380,935,10346,933,10325,929,10315,921,10314,911,10315,909,10316,907e" filled="t" fillcolor="#F47920" stroked="f">
              <v:path arrowok="t"/>
              <v:fill/>
            </v:shape>
            <v:shape style="position:absolute;left:7799;top:720;width:3387;height:315" coordorigin="7799,720" coordsize="3387,315" path="m10388,790l10311,793,10252,827,10254,852,10304,887,10370,891,10405,894,10424,900,10430,910,10425,923,10408,931,10380,935,10487,935,10494,921,10493,893,10485,877,10412,859,10357,857,10337,856,10326,854,10319,852,10316,847,10316,837,10323,825,10343,818,10377,818,10481,818,10481,816,10413,791,10388,790e" filled="t" fillcolor="#F47920" stroked="f">
              <v:path arrowok="t"/>
              <v:fill/>
            </v:shape>
            <v:shape style="position:absolute;left:7799;top:720;width:3387;height:315" coordorigin="7799,720" coordsize="3387,315" path="m10481,818l10377,818,10397,818,10408,819,10417,822,10421,827,10422,835,10423,838,10486,838,10481,818e" filled="t" fillcolor="#F47920" stroked="f">
              <v:path arrowok="t"/>
              <v:fill/>
            </v:shape>
            <v:shape style="position:absolute;left:7799;top:720;width:3387;height:315" coordorigin="7799,720" coordsize="3387,315" path="m10599,720l10535,720,10535,754,10599,754,10599,720e" filled="t" fillcolor="#F47920" stroked="f">
              <v:path arrowok="t"/>
              <v:fill/>
            </v:shape>
            <v:shape style="position:absolute;left:7799;top:720;width:3387;height:315" coordorigin="7799,720" coordsize="3387,315" path="m10599,792l10535,792,10535,960,10599,960,10599,792e" filled="t" fillcolor="#F47920" stroked="f">
              <v:path arrowok="t"/>
              <v:fill/>
            </v:shape>
            <v:shape style="position:absolute;left:7799;top:720;width:3387;height:315" coordorigin="7799,720" coordsize="3387,315" path="m10713,977l10651,977,10654,1001,10716,1032,10762,1035,10790,1034,10850,1026,10881,1003,10779,1003,10749,1002,10731,1001,10717,995,10713,988,10713,977e" filled="t" fillcolor="#F47920" stroked="f">
              <v:path arrowok="t"/>
              <v:fill/>
            </v:shape>
            <v:shape style="position:absolute;left:7799;top:720;width:3387;height:315" coordorigin="7799,720" coordsize="3387,315" path="m10891,934l10827,934,10827,972,10822,988,10806,998,10779,1003,10881,1003,10887,990,10891,968,10891,934e" filled="t" fillcolor="#F47920" stroked="f">
              <v:path arrowok="t"/>
              <v:fill/>
            </v:shape>
            <v:shape style="position:absolute;left:7799;top:720;width:3387;height:315" coordorigin="7799,720" coordsize="3387,315" path="m10757,790l10686,797,10642,854,10643,885,10672,947,10732,961,10762,960,10787,956,10805,951,10818,943,10827,934,10891,934,10891,928,10785,928,10753,928,10732,926,10720,922,10711,908,10707,887,10708,857,10711,839,10726,828,10745,823,10891,823,10891,820,10829,820,10817,808,10802,799,10782,793,10757,790e" filled="t" fillcolor="#F47920" stroked="f">
              <v:path arrowok="t"/>
              <v:fill/>
            </v:shape>
            <v:shape style="position:absolute;left:7799;top:720;width:3387;height:315" coordorigin="7799,720" coordsize="3387,315" path="m10891,823l10745,823,10778,823,10798,825,10811,829,10815,831,10822,845,10826,868,10824,896,10819,913,10804,923,10785,928,10891,928,10891,823e" filled="t" fillcolor="#F47920" stroked="f">
              <v:path arrowok="t"/>
              <v:fill/>
            </v:shape>
            <v:shape style="position:absolute;left:7799;top:720;width:3387;height:315" coordorigin="7799,720" coordsize="3387,315" path="m10891,792l10827,792,10830,820,10891,820,10891,792e" filled="t" fillcolor="#F47920" stroked="f">
              <v:path arrowok="t"/>
              <v:fill/>
            </v:shape>
            <v:shape style="position:absolute;left:7799;top:720;width:3387;height:315" coordorigin="7799,720" coordsize="3387,315" path="m11007,792l10943,792,10943,960,11007,960,11007,860,11012,843,11026,830,11048,823,11180,823,11178,820,11004,820,11007,792e" filled="t" fillcolor="#F47920" stroked="f">
              <v:path arrowok="t"/>
              <v:fill/>
            </v:shape>
            <v:shape style="position:absolute;left:7799;top:720;width:3387;height:315" coordorigin="7799,720" coordsize="3387,315" path="m11180,823l11048,823,11083,824,11105,827,11116,834,11121,852,11121,960,11186,960,11186,846,11182,827,11180,823e" filled="t" fillcolor="#F47920" stroked="f">
              <v:path arrowok="t"/>
              <v:fill/>
            </v:shape>
            <v:shape style="position:absolute;left:7799;top:720;width:3387;height:315" coordorigin="7799,720" coordsize="3387,315" path="m11107,790l11032,800,11008,817,11004,820,11178,820,11173,813,11157,802,11135,794,11107,790e" filled="t" fillcolor="#F47920" stroked="f">
              <v:path arrowok="t"/>
              <v:fill/>
            </v:shape>
          </v:group>
          <w10:wrap type="none"/>
        </w:pict>
      </w:r>
      <w:r>
        <w:rPr/>
        <w:pict>
          <v:shape style="position:absolute;margin-left:358.132996pt;margin-top:640.871033pt;width:201.14265pt;height:165.019pt;mso-position-horizontal-relative:page;mso-position-vertical-relative:page;z-index:-505" type="#_x0000_t75">
            <v:imagedata r:id="rId7" o:title=""/>
          </v:shape>
        </w:pict>
      </w:r>
      <w:r>
        <w:rPr/>
        <w:pict>
          <v:shape style="position:absolute;margin-left:358.132996pt;margin-top:249.44902pt;width:201.14265pt;height:186.445669pt;mso-position-horizontal-relative:page;mso-position-vertical-relative:page;z-index:-504" type="#_x0000_t75">
            <v:imagedata r:id="rId8" o:title=""/>
          </v:shape>
        </w:pict>
      </w:r>
      <w:r>
        <w:rPr/>
        <w:pict>
          <v:shape style="position:absolute;margin-left:36pt;margin-top:583.937317pt;width:312.662pt;height:221.952698pt;mso-position-horizontal-relative:page;mso-position-vertical-relative:page;z-index:-503" type="#_x0000_t75">
            <v:imagedata r:id="rId9" o:title=""/>
          </v:shape>
        </w:pict>
      </w:r>
      <w:r>
        <w:rPr/>
        <w:pict>
          <v:shape style="position:absolute;margin-left:358.132996pt;margin-top:445.160004pt;width:201.14265pt;height:186.446pt;mso-position-horizontal-relative:page;mso-position-vertical-relative:page;z-index:-502" type="#_x0000_t75">
            <v:imagedata r:id="rId10" o:title=""/>
          </v:shape>
        </w:pict>
      </w:r>
      <w:r>
        <w:rPr/>
        <w:pict>
          <v:group style="position:absolute;margin-left:460.176514pt;margin-top:164.418716pt;width:45.324pt;height:61.6763pt;mso-position-horizontal-relative:page;mso-position-vertical-relative:page;z-index:-501" coordorigin="9204,3288" coordsize="906,1234">
            <v:group style="position:absolute;left:9214;top:3298;width:801;height:891" coordorigin="9214,3298" coordsize="801,891">
              <v:shape style="position:absolute;left:9214;top:3298;width:801;height:891" coordorigin="9214,3298" coordsize="801,891" path="m10014,3298l9214,3402,9214,4189,10014,4086,10014,3298e" filled="t" fillcolor="#231F20" stroked="f">
                <v:path arrowok="t"/>
                <v:fill/>
              </v:shape>
            </v:group>
            <v:group style="position:absolute;left:9214;top:3947;width:886;height:248" coordorigin="9214,3947" coordsize="886,248">
              <v:shape style="position:absolute;left:9214;top:3947;width:886;height:248" coordorigin="9214,3947" coordsize="886,248" path="m10100,3947l9299,4051,9214,4189,9214,4195,10014,4091,10100,3954,10100,3947e" filled="t" fillcolor="#7D1C24" stroked="f">
                <v:path arrowok="t"/>
                <v:fill/>
              </v:shape>
            </v:group>
            <v:group style="position:absolute;left:9299;top:3954;width:801;height:491" coordorigin="9299,3954" coordsize="801,491">
              <v:shape style="position:absolute;left:9299;top:3954;width:801;height:491" coordorigin="9299,3954" coordsize="801,491" path="m10100,3954l9299,4058,9299,4445,10100,4342,10100,3954e" filled="t" fillcolor="#D2232A" stroked="f">
                <v:path arrowok="t"/>
                <v:fill/>
              </v:shape>
            </v:group>
            <v:group style="position:absolute;left:9458;top:3910;width:35;height:65" coordorigin="9458,3910" coordsize="35,65">
              <v:shape style="position:absolute;left:9458;top:3910;width:35;height:65" coordorigin="9458,3910" coordsize="35,65" path="m9489,3910l9458,3914,9458,3975,9462,3974,9462,3948,9475,3946,9480,3946,9480,3945,9486,3943,9462,3943,9462,3918,9479,3916,9491,3916,9489,3910e" filled="t" fillcolor="#FFFFFF" stroked="f">
                <v:path arrowok="t"/>
                <v:fill/>
              </v:shape>
              <v:shape style="position:absolute;left:9458;top:3910;width:35;height:65" coordorigin="9458,3910" coordsize="35,65" path="m9480,3946l9475,3946,9487,3971,9493,3970,9480,3946e" filled="t" fillcolor="#FFFFFF" stroked="f">
                <v:path arrowok="t"/>
                <v:fill/>
              </v:shape>
              <v:shape style="position:absolute;left:9458;top:3910;width:35;height:65" coordorigin="9458,3910" coordsize="35,65" path="m9491,3916l9479,3916,9487,3916,9487,3938,9480,3941,9462,3943,9486,3943,9490,3942,9492,3933,9492,3920,9491,3916e" filled="t" fillcolor="#FFFFFF" stroked="f">
                <v:path arrowok="t"/>
                <v:fill/>
              </v:shape>
            </v:group>
            <v:group style="position:absolute;left:9453;top:3791;width:42;height:64" coordorigin="9453,3791" coordsize="42,64">
              <v:shape style="position:absolute;left:9453;top:3791;width:42;height:64" coordorigin="9453,3791" coordsize="42,64" path="m9479,3791l9469,3792,9453,3855,9457,3854,9462,3836,9486,3833,9490,3833,9490,3831,9463,3831,9472,3796,9475,3795,9480,3795,9479,3791e" filled="t" fillcolor="#FFFFFF" stroked="f">
                <v:path arrowok="t"/>
                <v:fill/>
              </v:shape>
              <v:shape style="position:absolute;left:9453;top:3791;width:42;height:64" coordorigin="9453,3791" coordsize="42,64" path="m9490,3833l9486,3833,9490,3850,9495,3850,9490,3833e" filled="t" fillcolor="#FFFFFF" stroked="f">
                <v:path arrowok="t"/>
                <v:fill/>
              </v:shape>
              <v:shape style="position:absolute;left:9453;top:3791;width:42;height:64" coordorigin="9453,3791" coordsize="42,64" path="m9480,3795l9475,3795,9484,3829,9463,3831,9490,3831,9480,3795e" filled="t" fillcolor="#FFFFFF" stroked="f">
                <v:path arrowok="t"/>
                <v:fill/>
              </v:shape>
            </v:group>
            <v:group style="position:absolute;left:9456;top:3669;width:36;height:66" coordorigin="9456,3669" coordsize="36,66">
              <v:shape style="position:absolute;left:9456;top:3669;width:36;height:66" coordorigin="9456,3669" coordsize="36,66" path="m9465,3672l9456,3673,9456,3734,9464,3733,9464,3691,9474,3691,9465,3672e" filled="t" fillcolor="#FFFFFF" stroked="f">
                <v:path arrowok="t"/>
                <v:fill/>
              </v:shape>
              <v:shape style="position:absolute;left:9456;top:3669;width:36;height:66" coordorigin="9456,3669" coordsize="36,66" path="m9474,3691l9464,3691,9483,3731,9492,3730,9492,3713,9484,3713,9474,3691e" filled="t" fillcolor="#FFFFFF" stroked="f">
                <v:path arrowok="t"/>
                <v:fill/>
              </v:shape>
              <v:shape style="position:absolute;left:9456;top:3669;width:36;height:66" coordorigin="9456,3669" coordsize="36,66" path="m9492,3669l9484,3670,9484,3713,9492,3713,9492,3669e" filled="t" fillcolor="#FFFFFF" stroked="f">
                <v:path arrowok="t"/>
                <v:fill/>
              </v:shape>
            </v:group>
            <v:group style="position:absolute;left:9470;top:3550;width:9;height:62" coordorigin="9470,3550" coordsize="9,62">
              <v:shape style="position:absolute;left:9470;top:3550;width:9;height:62" coordorigin="9470,3550" coordsize="9,62" path="m9478,3550l9470,3551,9470,3612,9478,3611,9478,3550e" filled="t" fillcolor="#FFFFFF" stroked="f">
                <v:path arrowok="t"/>
                <v:fill/>
              </v:shape>
            </v:group>
            <v:group style="position:absolute;left:9535;top:3900;width:34;height:65" coordorigin="9535,3900" coordsize="34,65">
              <v:shape style="position:absolute;left:9535;top:3900;width:34;height:65" coordorigin="9535,3900" coordsize="34,65" path="m9567,3900l9535,3904,9535,3965,9567,3961,9567,3960,9540,3960,9540,3908,9557,3906,9568,3906,9567,3900e" filled="t" fillcolor="#FFFFFF" stroked="f">
                <v:path arrowok="t"/>
                <v:fill/>
              </v:shape>
              <v:shape style="position:absolute;left:9535;top:3900;width:34;height:65" coordorigin="9535,3900" coordsize="34,65" path="m9568,3906l9557,3906,9565,3906,9565,3955,9558,3957,9540,3960,9567,3960,9570,3950,9570,3910,9568,3906e" filled="t" fillcolor="#FFFFFF" stroked="f">
                <v:path arrowok="t"/>
                <v:fill/>
              </v:shape>
            </v:group>
            <v:group style="position:absolute;left:9520;top:3777;width:64;height:68" coordorigin="9520,3777" coordsize="64,68">
              <v:shape style="position:absolute;left:9520;top:3777;width:64;height:68" coordorigin="9520,3777" coordsize="64,68" path="m9525,3785l9520,3785,9533,3845,9540,3844,9540,3840,9536,3840,9525,3785e" filled="t" fillcolor="#FFFFFF" stroked="f">
                <v:path arrowok="t"/>
                <v:fill/>
              </v:shape>
              <v:shape style="position:absolute;left:9520;top:3777;width:64;height:68" coordorigin="9520,3777" coordsize="64,68" path="m9557,3790l9552,3790,9565,3841,9571,3840,9572,3836,9568,3836,9557,3790e" filled="t" fillcolor="#FFFFFF" stroked="f">
                <v:path arrowok="t"/>
                <v:fill/>
              </v:shape>
              <v:shape style="position:absolute;left:9520;top:3777;width:64;height:68" coordorigin="9520,3777" coordsize="64,68" path="m9555,3781l9550,3782,9536,3840,9540,3840,9552,3790,9557,3790,9555,3781e" filled="t" fillcolor="#FFFFFF" stroked="f">
                <v:path arrowok="t"/>
                <v:fill/>
              </v:shape>
              <v:shape style="position:absolute;left:9520;top:3777;width:64;height:68" coordorigin="9520,3777" coordsize="64,68" path="m9584,3777l9579,3778,9568,3836,9572,3836,9584,3777e" filled="t" fillcolor="#FFFFFF" stroked="f">
                <v:path arrowok="t"/>
                <v:fill/>
              </v:shape>
            </v:group>
            <v:group style="position:absolute;left:9548;top:3660;width:9;height:62" coordorigin="9548,3660" coordsize="9,62">
              <v:shape style="position:absolute;left:9548;top:3660;width:9;height:62" coordorigin="9548,3660" coordsize="9,62" path="m9556,3660l9548,3661,9548,3722,9556,3721,9556,3660e" filled="t" fillcolor="#FFFFFF" stroked="f">
                <v:path arrowok="t"/>
                <v:fill/>
              </v:shape>
            </v:group>
            <v:group style="position:absolute;left:9535;top:3538;width:36;height:66" coordorigin="9535,3538" coordsize="36,66">
              <v:shape style="position:absolute;left:9535;top:3538;width:36;height:66" coordorigin="9535,3538" coordsize="36,66" path="m9567,3538l9538,3542,9535,3553,9535,3593,9539,3604,9567,3600,9569,3594,9550,3594,9543,3594,9543,3550,9550,3548,9556,3547,9570,3547,9567,3538e" filled="t" fillcolor="#FFFFFF" stroked="f">
                <v:path arrowok="t"/>
                <v:fill/>
              </v:shape>
              <v:shape style="position:absolute;left:9535;top:3538;width:36;height:66" coordorigin="9535,3538" coordsize="36,66" path="m9571,3583l9562,3584,9562,3591,9556,3593,9550,3594,9569,3594,9571,3588,9571,3583e" filled="t" fillcolor="#FFFFFF" stroked="f">
                <v:path arrowok="t"/>
                <v:fill/>
              </v:shape>
              <v:shape style="position:absolute;left:9535;top:3538;width:36;height:66" coordorigin="9535,3538" coordsize="36,66" path="m9570,3547l9556,3547,9562,3548,9562,3555,9571,3554,9571,3548,9570,3547e" filled="t" fillcolor="#FFFFFF" stroked="f">
                <v:path arrowok="t"/>
                <v:fill/>
              </v:shape>
            </v:group>
            <v:group style="position:absolute;left:9612;top:3889;width:36;height:65" coordorigin="9612,3889" coordsize="36,65">
              <v:shape style="position:absolute;left:9612;top:3889;width:36;height:65" coordorigin="9612,3889" coordsize="36,65" path="m9617,3939l9612,3940,9612,3949,9619,3955,9640,3952,9643,3950,9623,3950,9617,3946,9617,3939e" filled="t" fillcolor="#FFFFFF" stroked="f">
                <v:path arrowok="t"/>
                <v:fill/>
              </v:shape>
              <v:shape style="position:absolute;left:9612;top:3889;width:36;height:65" coordorigin="9612,3889" coordsize="36,65" path="m9640,3889l9620,3892,9613,3899,9613,3913,9617,3918,9627,3922,9631,3923,9641,3927,9643,3930,9643,3942,9638,3948,9623,3950,9643,3950,9648,3944,9648,3928,9645,3924,9633,3919,9629,3917,9620,3914,9618,3911,9618,3901,9623,3896,9637,3894,9646,3894,9640,3889e" filled="t" fillcolor="#FFFFFF" stroked="f">
                <v:path arrowok="t"/>
                <v:fill/>
              </v:shape>
              <v:shape style="position:absolute;left:9612;top:3889;width:36;height:65" coordorigin="9612,3889" coordsize="36,65" path="m9646,3894l9637,3894,9642,3898,9642,3905,9647,3904,9647,3895,9646,3894e" filled="t" fillcolor="#FFFFFF" stroked="f">
                <v:path arrowok="t"/>
                <v:fill/>
              </v:shape>
            </v:group>
            <v:group style="position:absolute;left:9609;top:3770;width:42;height:64" coordorigin="9609,3770" coordsize="42,64">
              <v:shape style="position:absolute;left:9609;top:3770;width:42;height:64" coordorigin="9609,3770" coordsize="42,64" path="m9635,3770l9625,3772,9609,3835,9614,3834,9619,3816,9642,3813,9647,3813,9646,3811,9620,3811,9629,3775,9632,3775,9636,3775,9635,3770e" filled="t" fillcolor="#FFFFFF" stroked="f">
                <v:path arrowok="t"/>
                <v:fill/>
              </v:shape>
              <v:shape style="position:absolute;left:9609;top:3770;width:42;height:64" coordorigin="9609,3770" coordsize="42,64" path="m9647,3813l9642,3813,9647,3830,9651,3829,9647,3813e" filled="t" fillcolor="#FFFFFF" stroked="f">
                <v:path arrowok="t"/>
                <v:fill/>
              </v:shape>
              <v:shape style="position:absolute;left:9609;top:3770;width:42;height:64" coordorigin="9609,3770" coordsize="42,64" path="m9636,3775l9632,3775,9641,3808,9620,3811,9646,3811,9636,3775e" filled="t" fillcolor="#FFFFFF" stroked="f">
                <v:path arrowok="t"/>
                <v:fill/>
              </v:shape>
            </v:group>
            <v:group style="position:absolute;left:9613;top:3648;width:36;height:66" coordorigin="9613,3648" coordsize="36,66">
              <v:shape style="position:absolute;left:9613;top:3648;width:36;height:66" coordorigin="9613,3648" coordsize="36,66" path="m9645,3648l9617,3652,9613,3663,9613,3703,9617,3714,9645,3710,9647,3704,9628,3704,9621,3704,9621,3660,9628,3658,9634,3658,9649,3658,9645,3648e" filled="t" fillcolor="#FFFFFF" stroked="f">
                <v:path arrowok="t"/>
                <v:fill/>
              </v:shape>
              <v:shape style="position:absolute;left:9613;top:3648;width:36;height:66" coordorigin="9613,3648" coordsize="36,66" path="m9649,3693l9640,3694,9640,3701,9634,3703,9628,3704,9647,3704,9649,3699,9649,3693e" filled="t" fillcolor="#FFFFFF" stroked="f">
                <v:path arrowok="t"/>
                <v:fill/>
              </v:shape>
              <v:shape style="position:absolute;left:9613;top:3648;width:36;height:66" coordorigin="9613,3648" coordsize="36,66" path="m9649,3658l9634,3658,9640,3658,9640,3665,9649,3664,9649,3658,9649,3658e" filled="t" fillcolor="#FFFFFF" stroked="f">
                <v:path arrowok="t"/>
                <v:fill/>
              </v:shape>
            </v:group>
            <v:group style="position:absolute;left:9612;top:3528;width:36;height:66" coordorigin="9612,3528" coordsize="36,66">
              <v:shape style="position:absolute;left:9612;top:3528;width:36;height:66" coordorigin="9612,3528" coordsize="36,66" path="m9644,3528l9616,3531,9612,3543,9612,3583,9616,3594,9645,3590,9646,3584,9627,3584,9621,3584,9621,3540,9627,3538,9633,3537,9648,3537,9644,3528e" filled="t" fillcolor="#FFFFFF" stroked="f">
                <v:path arrowok="t"/>
                <v:fill/>
              </v:shape>
              <v:shape style="position:absolute;left:9612;top:3528;width:36;height:66" coordorigin="9612,3528" coordsize="36,66" path="m9648,3537l9633,3537,9640,3538,9640,3581,9633,3583,9627,3584,9646,3584,9648,3578,9648,3538,9648,3537e" filled="t" fillcolor="#FFFFFF" stroked="f">
                <v:path arrowok="t"/>
                <v:fill/>
              </v:shape>
            </v:group>
            <v:group style="position:absolute;left:9740;top:3512;width:34;height:65" coordorigin="9740,3512" coordsize="34,65">
              <v:shape style="position:absolute;left:9740;top:3512;width:34;height:65" coordorigin="9740,3512" coordsize="34,65" path="m9774,3517l9766,3517,9770,3520,9770,3532,9769,3535,9761,3542,9754,3546,9744,3555,9741,3560,9741,3577,9775,3572,9775,3571,9745,3571,9745,3561,9747,3558,9751,3555,9756,3550,9764,3545,9769,3540,9773,3537,9775,3533,9775,3517,9774,3517e" filled="t" fillcolor="#FFFFFF" stroked="f">
                <v:path arrowok="t"/>
                <v:fill/>
              </v:shape>
              <v:shape style="position:absolute;left:9740;top:3512;width:34;height:65" coordorigin="9740,3512" coordsize="34,65" path="m9775,3568l9745,3571,9775,3571,9775,3568e" filled="t" fillcolor="#FFFFFF" stroked="f">
                <v:path arrowok="t"/>
                <v:fill/>
              </v:shape>
              <v:shape style="position:absolute;left:9740;top:3512;width:34;height:65" coordorigin="9740,3512" coordsize="34,65" path="m9768,3512l9748,3514,9740,3522,9740,3531,9745,3530,9745,3523,9751,3518,9766,3517,9774,3517,9768,3512e" filled="t" fillcolor="#FFFFFF" stroked="f">
                <v:path arrowok="t"/>
                <v:fill/>
              </v:shape>
            </v:group>
            <v:group style="position:absolute;left:9742;top:3632;width:32;height:66" coordorigin="9742,3632" coordsize="32,66">
              <v:shape style="position:absolute;left:9742;top:3632;width:32;height:66" coordorigin="9742,3632" coordsize="32,66" path="m9771,3632l9744,3635,9742,3646,9742,3687,9744,3697,9771,3694,9772,3692,9754,3692,9746,3691,9746,3641,9754,3639,9762,3637,9773,3637,9771,3632e" filled="t" fillcolor="#FFFFFF" stroked="f">
                <v:path arrowok="t"/>
                <v:fill/>
              </v:shape>
              <v:shape style="position:absolute;left:9742;top:3632;width:32;height:66" coordorigin="9742,3632" coordsize="32,66" path="m9773,3637l9762,3637,9769,3638,9769,3688,9762,3691,9754,3692,9772,3692,9774,3683,9774,3642,9773,3637e" filled="t" fillcolor="#FFFFFF" stroked="f">
                <v:path arrowok="t"/>
                <v:fill/>
              </v:shape>
            </v:group>
            <v:group style="position:absolute;left:9742;top:3754;width:32;height:64" coordorigin="9742,3754" coordsize="32,64">
              <v:shape style="position:absolute;left:9742;top:3754;width:32;height:64" coordorigin="9742,3754" coordsize="32,64" path="m9762,3763l9754,3763,9754,3808,9742,3809,9742,3817,9774,3813,9774,3807,9762,3807,9762,3763e" filled="t" fillcolor="#FFFFFF" stroked="f">
                <v:path arrowok="t"/>
                <v:fill/>
              </v:shape>
              <v:shape style="position:absolute;left:9742;top:3754;width:32;height:64" coordorigin="9742,3754" coordsize="32,64" path="m9774,3805l9762,3807,9774,3807,9774,3805e" filled="t" fillcolor="#FFFFFF" stroked="f">
                <v:path arrowok="t"/>
                <v:fill/>
              </v:shape>
              <v:shape style="position:absolute;left:9742;top:3754;width:32;height:64" coordorigin="9742,3754" coordsize="32,64" path="m9762,3754l9745,3757,9745,3765,9754,3763,9762,3763,9762,3754e" filled="t" fillcolor="#FFFFFF" stroked="f">
                <v:path arrowok="t"/>
                <v:fill/>
              </v:shape>
            </v:group>
            <v:group style="position:absolute;left:9457;top:4192;width:374;height:109" coordorigin="9457,4192" coordsize="374,109">
              <v:shape style="position:absolute;left:9457;top:4192;width:374;height:109" coordorigin="9457,4192" coordsize="374,109" path="m9466,4238l9457,4239,9457,4300,9466,4299,9466,4238e" filled="t" fillcolor="#FFFFFF" stroked="f">
                <v:path arrowok="t"/>
                <v:fill/>
              </v:shape>
              <v:shape style="position:absolute;left:9457;top:4192;width:374;height:109" coordorigin="9457,4192" coordsize="374,109" path="m9497,4234l9488,4235,9488,4296,9497,4295,9497,4253,9506,4253,9497,4234e" filled="t" fillcolor="#FFFFFF" stroked="f">
                <v:path arrowok="t"/>
                <v:fill/>
              </v:shape>
              <v:shape style="position:absolute;left:9457;top:4192;width:374;height:109" coordorigin="9457,4192" coordsize="374,109" path="m9506,4253l9497,4253,9515,4293,9524,4292,9524,4275,9516,4275,9506,4253e" filled="t" fillcolor="#FFFFFF" stroked="f">
                <v:path arrowok="t"/>
                <v:fill/>
              </v:shape>
              <v:shape style="position:absolute;left:9457;top:4192;width:374;height:109" coordorigin="9457,4192" coordsize="374,109" path="m9524,4231l9516,4232,9516,4275,9524,4275,9524,4231e" filled="t" fillcolor="#FFFFFF" stroked="f">
                <v:path arrowok="t"/>
                <v:fill/>
              </v:shape>
              <v:shape style="position:absolute;left:9457;top:4192;width:374;height:109" coordorigin="9457,4192" coordsize="374,109" path="m9564,4235l9555,4235,9555,4288,9564,4287,9564,4235e" filled="t" fillcolor="#FFFFFF" stroked="f">
                <v:path arrowok="t"/>
                <v:fill/>
              </v:shape>
              <v:shape style="position:absolute;left:9457;top:4192;width:374;height:109" coordorigin="9457,4192" coordsize="374,109" path="m9578,4224l9541,4229,9541,4237,9555,4235,9564,4235,9564,4234,9578,4232,9578,4224e" filled="t" fillcolor="#FFFFFF" stroked="f">
                <v:path arrowok="t"/>
                <v:fill/>
              </v:shape>
              <v:shape style="position:absolute;left:9457;top:4192;width:374;height:109" coordorigin="9457,4192" coordsize="374,109" path="m9631,4217l9596,4221,9596,4282,9631,4278,9631,4273,9605,4273,9605,4253,9629,4250,9629,4245,9605,4245,9605,4229,9631,4225,9631,4217e" filled="t" fillcolor="#FFFFFF" stroked="f">
                <v:path arrowok="t"/>
                <v:fill/>
              </v:shape>
              <v:shape style="position:absolute;left:9457;top:4192;width:374;height:109" coordorigin="9457,4192" coordsize="374,109" path="m9631,4270l9605,4273,9631,4273,9631,4270e" filled="t" fillcolor="#FFFFFF" stroked="f">
                <v:path arrowok="t"/>
                <v:fill/>
              </v:shape>
              <v:shape style="position:absolute;left:9457;top:4192;width:374;height:109" coordorigin="9457,4192" coordsize="374,109" path="m9629,4242l9605,4245,9629,4245,9629,4242e" filled="t" fillcolor="#FFFFFF" stroked="f">
                <v:path arrowok="t"/>
                <v:fill/>
              </v:shape>
              <v:shape style="position:absolute;left:9457;top:4192;width:374;height:109" coordorigin="9457,4192" coordsize="374,109" path="m9683,4210l9650,4215,9650,4275,9658,4274,9658,4249,9666,4248,9676,4248,9675,4246,9684,4242,9684,4241,9658,4241,9658,4222,9672,4220,9686,4220,9683,4210e" filled="t" fillcolor="#FFFFFF" stroked="f">
                <v:path arrowok="t"/>
                <v:fill/>
              </v:shape>
              <v:shape style="position:absolute;left:9457;top:4192;width:374;height:109" coordorigin="9457,4192" coordsize="374,109" path="m9676,4248l9666,4248,9678,4272,9688,4270,9676,4248e" filled="t" fillcolor="#FFFFFF" stroked="f">
                <v:path arrowok="t"/>
                <v:fill/>
              </v:shape>
              <v:shape style="position:absolute;left:9457;top:4192;width:374;height:109" coordorigin="9457,4192" coordsize="374,109" path="m9686,4220l9672,4220,9677,4220,9677,4238,9672,4240,9658,4241,9684,4241,9686,4234,9686,4220,9686,4220e" filled="t" fillcolor="#FFFFFF" stroked="f">
                <v:path arrowok="t"/>
                <v:fill/>
              </v:shape>
              <v:shape style="position:absolute;left:9457;top:4192;width:374;height:109" coordorigin="9457,4192" coordsize="374,109" path="m9716,4206l9707,4207,9707,4268,9716,4267,9716,4206e" filled="t" fillcolor="#FFFFFF" stroked="f">
                <v:path arrowok="t"/>
                <v:fill/>
              </v:shape>
              <v:shape style="position:absolute;left:9457;top:4192;width:374;height:109" coordorigin="9457,4192" coordsize="374,109" path="m9768,4199l9740,4202,9736,4214,9736,4254,9740,4264,9768,4261,9770,4255,9751,4255,9745,4254,9745,4211,9751,4209,9754,4209,9757,4208,9772,4208,9768,4199e" filled="t" fillcolor="#FFFFFF" stroked="f">
                <v:path arrowok="t"/>
                <v:fill/>
              </v:shape>
              <v:shape style="position:absolute;left:9457;top:4192;width:374;height:109" coordorigin="9457,4192" coordsize="374,109" path="m9772,4208l9757,4208,9764,4209,9764,4252,9757,4254,9751,4255,9770,4255,9772,4249,9772,4209,9772,4208e" filled="t" fillcolor="#FFFFFF" stroked="f">
                <v:path arrowok="t"/>
                <v:fill/>
              </v:shape>
              <v:shape style="position:absolute;left:9457;top:4192;width:374;height:109" coordorigin="9457,4192" coordsize="374,109" path="m9827,4192l9794,4196,9794,4257,9802,4256,9802,4231,9810,4230,9820,4230,9819,4228,9828,4224,9828,4223,9802,4223,9802,4203,9815,4201,9829,4201,9827,4192e" filled="t" fillcolor="#FFFFFF" stroked="f">
                <v:path arrowok="t"/>
                <v:fill/>
              </v:shape>
              <v:shape style="position:absolute;left:9457;top:4192;width:374;height:109" coordorigin="9457,4192" coordsize="374,109" path="m9820,4230l9810,4230,9822,4253,9832,4252,9820,4230e" filled="t" fillcolor="#FFFFFF" stroked="f">
                <v:path arrowok="t"/>
                <v:fill/>
              </v:shape>
              <v:shape style="position:absolute;left:9457;top:4192;width:374;height:109" coordorigin="9457,4192" coordsize="374,109" path="m9829,4201l9815,4201,9821,4202,9821,4219,9816,4221,9802,4223,9828,4223,9830,4215,9829,4202,9829,4201e" filled="t" fillcolor="#FFFFFF" stroked="f">
                <v:path arrowok="t"/>
                <v:fill/>
              </v:shape>
            </v:group>
            <v:group style="position:absolute;left:9457;top:4144;width:9;height:62" coordorigin="9457,4144" coordsize="9,62">
              <v:shape style="position:absolute;left:9457;top:4144;width:9;height:62" coordorigin="9457,4144" coordsize="9,62" path="m9466,4144l9457,4145,9457,4206,9466,4205,9466,4144e" filled="t" fillcolor="#FFFFFF" stroked="f">
                <v:path arrowok="t"/>
                <v:fill/>
              </v:shape>
            </v:group>
            <v:group style="position:absolute;left:9488;top:4140;width:18;height:62" coordorigin="9488,4140" coordsize="18,62">
              <v:shape style="position:absolute;left:9488;top:4140;width:18;height:62" coordorigin="9488,4140" coordsize="18,62" path="m9497,4140l9488,4141,9488,4202,9497,4201,9497,4159,9506,4159,9497,4140e" filled="t" fillcolor="#FFFFFF" stroked="f">
                <v:path arrowok="t"/>
                <v:fill/>
              </v:shape>
            </v:group>
            <v:group style="position:absolute;left:9497;top:4159;width:28;height:40" coordorigin="9497,4159" coordsize="28,40">
              <v:shape style="position:absolute;left:9497;top:4159;width:28;height:40" coordorigin="9497,4159" coordsize="28,40" path="m9506,4159l9497,4159,9515,4199,9524,4198,9524,4181,9516,4181,9506,4159e" filled="t" fillcolor="#FFFFFF" stroked="f">
                <v:path arrowok="t"/>
                <v:fill/>
              </v:shape>
            </v:group>
            <v:group style="position:absolute;left:9516;top:4137;width:8;height:44" coordorigin="9516,4137" coordsize="8,44">
              <v:shape style="position:absolute;left:9516;top:4137;width:8;height:44" coordorigin="9516,4137" coordsize="8,44" path="m9524,4137l9516,4138,9516,4181,9524,4181,9524,4137e" filled="t" fillcolor="#FFFFFF" stroked="f">
                <v:path arrowok="t"/>
                <v:fill/>
              </v:shape>
            </v:group>
            <v:group style="position:absolute;left:9546;top:4133;width:18;height:62" coordorigin="9546,4133" coordsize="18,62">
              <v:shape style="position:absolute;left:9546;top:4133;width:18;height:62" coordorigin="9546,4133" coordsize="18,62" path="m9555,4133l9546,4134,9546,4195,9554,4194,9554,4152,9564,4152,9555,4133e" filled="t" fillcolor="#FFFFFF" stroked="f">
                <v:path arrowok="t"/>
                <v:fill/>
              </v:shape>
            </v:group>
            <v:group style="position:absolute;left:9554;top:4152;width:28;height:40" coordorigin="9554,4152" coordsize="28,40">
              <v:shape style="position:absolute;left:9554;top:4152;width:28;height:40" coordorigin="9554,4152" coordsize="28,40" path="m9564,4152l9554,4152,9573,4191,9582,4190,9582,4173,9574,4173,9564,4152e" filled="t" fillcolor="#FFFFFF" stroked="f">
                <v:path arrowok="t"/>
                <v:fill/>
              </v:shape>
            </v:group>
            <v:group style="position:absolute;left:9574;top:4129;width:8;height:44" coordorigin="9574,4129" coordsize="8,44">
              <v:shape style="position:absolute;left:9574;top:4129;width:8;height:44" coordorigin="9574,4129" coordsize="8,44" path="m9582,4129l9574,4130,9574,4173,9582,4173,9582,4129e" filled="t" fillcolor="#FFFFFF" stroked="f">
                <v:path arrowok="t"/>
                <v:fill/>
              </v:shape>
            </v:group>
            <v:group style="position:absolute;left:9603;top:4122;width:35;height:66" coordorigin="9603,4122" coordsize="35,66">
              <v:shape style="position:absolute;left:9603;top:4122;width:35;height:66" coordorigin="9603,4122" coordsize="35,66" path="m9635,4122l9606,4126,9603,4137,9603,4177,9607,4188,9635,4184,9637,4178,9618,4178,9611,4178,9611,4134,9618,4132,9624,4132,9638,4132,9635,4122e" filled="t" fillcolor="#FFFFFF" stroked="f">
                <v:path arrowok="t"/>
                <v:fill/>
              </v:shape>
            </v:group>
            <v:group style="position:absolute;left:9618;top:4132;width:21;height:46" coordorigin="9618,4132" coordsize="21,46">
              <v:shape style="position:absolute;left:9618;top:4132;width:21;height:46" coordorigin="9618,4132" coordsize="21,46" path="m9638,4132l9624,4132,9630,4132,9630,4175,9624,4177,9618,4178,9637,4178,9639,4172,9638,4132,9638,4132e" filled="t" fillcolor="#FFFFFF" stroked="f">
                <v:path arrowok="t"/>
                <v:fill/>
              </v:shape>
            </v:group>
            <v:group style="position:absolute;left:9655;top:4119;width:30;height:60" coordorigin="9655,4119" coordsize="30,60">
              <v:shape style="position:absolute;left:9655;top:4119;width:30;height:60" coordorigin="9655,4119" coordsize="30,60" path="m9664,4119l9655,4120,9671,4179,9683,4177,9685,4170,9677,4170,9664,4119e" filled="t" fillcolor="#FFFFFF" stroked="f">
                <v:path arrowok="t"/>
                <v:fill/>
              </v:shape>
            </v:group>
            <v:group style="position:absolute;left:9677;top:4114;width:22;height:55" coordorigin="9677,4114" coordsize="22,55">
              <v:shape style="position:absolute;left:9677;top:4114;width:22;height:55" coordorigin="9677,4114" coordsize="22,55" path="m9698,4114l9690,4115,9677,4170,9685,4170,9698,4114e" filled="t" fillcolor="#FFFFFF" stroked="f">
                <v:path arrowok="t"/>
                <v:fill/>
              </v:shape>
            </v:group>
            <v:group style="position:absolute;left:9708;top:4109;width:41;height:65" coordorigin="9708,4109" coordsize="41,65">
              <v:shape style="position:absolute;left:9708;top:4109;width:41;height:65" coordorigin="9708,4109" coordsize="41,65" path="m9737,4109l9724,4111,9708,4174,9717,4173,9721,4156,9740,4153,9749,4153,9747,4147,9723,4147,9731,4119,9739,4119,9737,4109e" filled="t" fillcolor="#FFFFFF" stroked="f">
                <v:path arrowok="t"/>
                <v:fill/>
              </v:shape>
            </v:group>
            <v:group style="position:absolute;left:9740;top:4153;width:13;height:16" coordorigin="9740,4153" coordsize="13,16">
              <v:shape style="position:absolute;left:9740;top:4153;width:13;height:16" coordorigin="9740,4153" coordsize="13,16" path="m9749,4153l9740,4153,9744,4169,9753,4168,9749,4153e" filled="t" fillcolor="#FFFFFF" stroked="f">
                <v:path arrowok="t"/>
                <v:fill/>
              </v:shape>
            </v:group>
            <v:group style="position:absolute;left:9723;top:4119;width:24;height:28" coordorigin="9723,4119" coordsize="24,28">
              <v:shape style="position:absolute;left:9723;top:4119;width:24;height:28" coordorigin="9723,4119" coordsize="24,28" path="m9739,4119l9731,4119,9738,4145,9723,4147,9747,4147,9739,4119e" filled="t" fillcolor="#FFFFFF" stroked="f">
                <v:path arrowok="t"/>
                <v:fill/>
              </v:shape>
            </v:group>
            <v:group style="position:absolute;left:9777;top:4112;width:8;height:53" coordorigin="9777,4112" coordsize="8,53">
              <v:shape style="position:absolute;left:9777;top:4112;width:8;height:53" coordorigin="9777,4112" coordsize="8,53" path="m9785,4112l9777,4112,9777,4165,9785,4164,9785,4112e" filled="t" fillcolor="#FFFFFF" stroked="f">
                <v:path arrowok="t"/>
                <v:fill/>
              </v:shape>
            </v:group>
            <v:group style="position:absolute;left:9762;top:4101;width:38;height:13" coordorigin="9762,4101" coordsize="38,13">
              <v:shape style="position:absolute;left:9762;top:4101;width:38;height:13" coordorigin="9762,4101" coordsize="38,13" path="m9800,4101l9762,4106,9762,4114,9777,4112,9785,4112,9785,4111,9800,4109,9800,4101e" filled="t" fillcolor="#FFFFFF" stroked="f">
                <v:path arrowok="t"/>
                <v:fill/>
              </v:shape>
            </v:group>
            <v:group style="position:absolute;left:9818;top:4098;width:9;height:62" coordorigin="9818,4098" coordsize="9,62">
              <v:shape style="position:absolute;left:9818;top:4098;width:9;height:62" coordorigin="9818,4098" coordsize="9,62" path="m9826,4098l9818,4099,9818,4160,9826,4159,9826,4098e" filled="t" fillcolor="#FFFFFF" stroked="f">
                <v:path arrowok="t"/>
                <v:fill/>
              </v:shape>
            </v:group>
            <v:group style="position:absolute;left:9845;top:4094;width:30;height:60" coordorigin="9845,4094" coordsize="30,60">
              <v:shape style="position:absolute;left:9845;top:4094;width:30;height:60" coordorigin="9845,4094" coordsize="30,60" path="m9853,4094l9845,4095,9860,4154,9872,4153,9874,4145,9866,4145,9853,4094e" filled="t" fillcolor="#FFFFFF" stroked="f">
                <v:path arrowok="t"/>
                <v:fill/>
              </v:shape>
            </v:group>
            <v:group style="position:absolute;left:9866;top:4090;width:22;height:55" coordorigin="9866,4090" coordsize="22,55">
              <v:shape style="position:absolute;left:9866;top:4090;width:22;height:55" coordorigin="9866,4090" coordsize="22,55" path="m9888,4090l9879,4091,9866,4145,9874,4145,9888,4090e" filled="t" fillcolor="#FFFFFF" stroked="f">
                <v:path arrowok="t"/>
                <v:fill/>
              </v:shape>
            </v:group>
            <v:group style="position:absolute;left:9904;top:4083;width:34;height:65" coordorigin="9904,4083" coordsize="34,65">
              <v:shape style="position:absolute;left:9904;top:4083;width:34;height:65" coordorigin="9904,4083" coordsize="34,65" path="m9938,4083l9904,4088,9904,4149,9938,4144,9938,4139,9912,4139,9912,4119,9936,4116,9936,4111,9912,4111,9912,4095,9938,4092,9938,4083e" filled="t" fillcolor="#FFFFFF" stroked="f">
                <v:path arrowok="t"/>
                <v:fill/>
              </v:shape>
            </v:group>
            <v:group style="position:absolute;left:9912;top:4136;width:26;height:3" coordorigin="9912,4136" coordsize="26,3">
              <v:shape style="position:absolute;left:9912;top:4136;width:26;height:3" coordorigin="9912,4136" coordsize="26,3" path="m9938,4136l9912,4139,9938,4139,9938,4136e" filled="t" fillcolor="#FFFFFF" stroked="f">
                <v:path arrowok="t"/>
                <v:fill/>
              </v:shape>
            </v:group>
            <v:group style="position:absolute;left:9912;top:4108;width:24;height:3" coordorigin="9912,4108" coordsize="24,3">
              <v:shape style="position:absolute;left:9912;top:4108;width:24;height:3" coordorigin="9912,4108" coordsize="24,3" path="m9936,4108l9912,4111,9936,4111,9936,4108e" filled="t" fillcolor="#FFFFFF" stroked="f">
                <v:path arrowok="t"/>
                <v:fill/>
              </v:shape>
            </v:group>
            <v:group style="position:absolute;left:9665;top:4420;width:348;height:92" coordorigin="9665,4420" coordsize="348,92">
              <v:shape style="position:absolute;left:9665;top:4420;width:348;height:92" coordorigin="9665,4420" coordsize="348,92" path="m9674,4498l9665,4499,9666,4508,9671,4512,9681,4512,9691,4511,9699,4506,9699,4504,9677,4504,9674,4502,9674,4498e" filled="t" fillcolor="#231F20" stroked="f">
                <v:path arrowok="t"/>
                <v:fill/>
              </v:shape>
              <v:shape style="position:absolute;left:9665;top:4420;width:348;height:92" coordorigin="9665,4420" coordsize="348,92" path="m9691,4465l9674,4468,9666,4472,9666,4487,9670,4491,9680,4492,9683,4492,9687,4493,9689,4493,9691,4494,9691,4502,9686,4503,9677,4504,9699,4504,9699,4489,9695,4486,9686,4485,9681,4484,9678,4484,9676,4483,9674,4482,9674,4476,9678,4475,9687,4474,9698,4474,9698,4469,9691,4465e" filled="t" fillcolor="#231F20" stroked="f">
                <v:path arrowok="t"/>
                <v:fill/>
              </v:shape>
              <v:shape style="position:absolute;left:9665;top:4420;width:348;height:92" coordorigin="9665,4420" coordsize="348,92" path="m9698,4474l9687,4474,9690,4476,9690,4479,9699,4478,9698,4474e" filled="t" fillcolor="#231F20" stroked="f">
                <v:path arrowok="t"/>
                <v:fill/>
              </v:shape>
              <v:shape style="position:absolute;left:9665;top:4420;width:348;height:92" coordorigin="9665,4420" coordsize="348,92" path="m9738,4459l9718,4462,9711,4469,9711,4502,9718,4507,9737,4505,9743,4499,9721,4499,9719,4495,9719,4487,9745,4484,9745,4479,9719,4479,9719,4472,9722,4469,9735,4467,9745,4467,9745,4464,9738,4459e" filled="t" fillcolor="#231F20" stroked="f">
                <v:path arrowok="t"/>
                <v:fill/>
              </v:shape>
              <v:shape style="position:absolute;left:9665;top:4420;width:348;height:92" coordorigin="9665,4420" coordsize="348,92" path="m9745,4489l9736,4490,9736,4494,9732,4497,9721,4499,9743,4499,9744,4498,9745,4489e" filled="t" fillcolor="#231F20" stroked="f">
                <v:path arrowok="t"/>
                <v:fill/>
              </v:shape>
              <v:shape style="position:absolute;left:9665;top:4420;width:348;height:92" coordorigin="9665,4420" coordsize="348,92" path="m9745,4467l9735,4467,9737,4472,9737,4477,9719,4479,9745,4479,9745,4467e" filled="t" fillcolor="#231F20" stroked="f">
                <v:path arrowok="t"/>
                <v:fill/>
              </v:shape>
              <v:shape style="position:absolute;left:9665;top:4420;width:348;height:92" coordorigin="9665,4420" coordsize="348,92" path="m9766,4440l9758,4441,9758,4498,9763,4501,9773,4499,9773,4492,9768,4492,9766,4491,9766,4440e" filled="t" fillcolor="#231F20" stroked="f">
                <v:path arrowok="t"/>
                <v:fill/>
              </v:shape>
              <v:shape style="position:absolute;left:9665;top:4420;width:348;height:92" coordorigin="9665,4420" coordsize="348,92" path="m9773,4491l9768,4492,9773,4492,9773,4491e" filled="t" fillcolor="#231F20" stroked="f">
                <v:path arrowok="t"/>
                <v:fill/>
              </v:shape>
              <v:shape style="position:absolute;left:9665;top:4420;width:348;height:92" coordorigin="9665,4420" coordsize="348,92" path="m9809,4450l9789,4452,9782,4460,9782,4493,9789,4498,9808,4496,9814,4490,9792,4490,9790,4485,9790,4478,9816,4475,9816,4470,9790,4470,9790,4463,9794,4460,9806,4458,9816,4458,9816,4455,9809,4450e" filled="t" fillcolor="#231F20" stroked="f">
                <v:path arrowok="t"/>
                <v:fill/>
              </v:shape>
              <v:shape style="position:absolute;left:9665;top:4420;width:348;height:92" coordorigin="9665,4420" coordsize="348,92" path="m9816,4479l9808,4480,9807,4485,9804,4488,9792,4490,9814,4490,9815,4489,9816,4479e" filled="t" fillcolor="#231F20" stroked="f">
                <v:path arrowok="t"/>
                <v:fill/>
              </v:shape>
              <v:shape style="position:absolute;left:9665;top:4420;width:348;height:92" coordorigin="9665,4420" coordsize="348,92" path="m9816,4458l9806,4458,9808,4462,9808,4468,9790,4470,9816,4470,9816,4458e" filled="t" fillcolor="#231F20" stroked="f">
                <v:path arrowok="t"/>
                <v:fill/>
              </v:shape>
              <v:shape style="position:absolute;left:9665;top:4420;width:348;height:92" coordorigin="9665,4420" coordsize="348,92" path="m9855,4444l9836,4446,9829,4454,9829,4487,9836,4492,9855,4489,9861,4484,9839,4484,9837,4479,9837,4457,9841,4454,9852,4452,9862,4452,9862,4449,9855,4444e" filled="t" fillcolor="#231F20" stroked="f">
                <v:path arrowok="t"/>
                <v:fill/>
              </v:shape>
              <v:shape style="position:absolute;left:9665;top:4420;width:348;height:92" coordorigin="9665,4420" coordsize="348,92" path="m9863,4473l9855,4474,9854,4479,9851,4482,9839,4484,9861,4484,9862,4483,9863,4473e" filled="t" fillcolor="#231F20" stroked="f">
                <v:path arrowok="t"/>
                <v:fill/>
              </v:shape>
              <v:shape style="position:absolute;left:9665;top:4420;width:348;height:92" coordorigin="9665,4420" coordsize="348,92" path="m9862,4452l9852,4452,9854,4456,9855,4459,9863,4458,9862,4452e" filled="t" fillcolor="#231F20" stroked="f">
                <v:path arrowok="t"/>
                <v:fill/>
              </v:shape>
              <v:shape style="position:absolute;left:9665;top:4420;width:348;height:92" coordorigin="9665,4420" coordsize="348,92" path="m9887,4450l9879,4450,9879,4482,9884,4485,9896,4483,9896,4476,9888,4476,9887,4476,9887,4450e" filled="t" fillcolor="#231F20" stroked="f">
                <v:path arrowok="t"/>
                <v:fill/>
              </v:shape>
              <v:shape style="position:absolute;left:9665;top:4420;width:348;height:92" coordorigin="9665,4420" coordsize="348,92" path="m9896,4475l9888,4476,9896,4476,9896,4475e" filled="t" fillcolor="#231F20" stroked="f">
                <v:path arrowok="t"/>
                <v:fill/>
              </v:shape>
              <v:shape style="position:absolute;left:9665;top:4420;width:348;height:92" coordorigin="9665,4420" coordsize="348,92" path="m9887,4425l9879,4426,9879,4442,9871,4443,9871,4451,9879,4450,9887,4450,9887,4448,9896,4447,9896,4441,9887,4441,9887,4425e" filled="t" fillcolor="#231F20" stroked="f">
                <v:path arrowok="t"/>
                <v:fill/>
              </v:shape>
              <v:shape style="position:absolute;left:9665;top:4420;width:348;height:92" coordorigin="9665,4420" coordsize="348,92" path="m9896,4439l9887,4441,9896,4441,9896,4439e" filled="t" fillcolor="#231F20" stroked="f">
                <v:path arrowok="t"/>
                <v:fill/>
              </v:shape>
              <v:shape style="position:absolute;left:9665;top:4420;width:348;height:92" coordorigin="9665,4420" coordsize="348,92" path="m9917,4437l9909,4438,9909,4482,9917,4481,9917,4437e" filled="t" fillcolor="#231F20" stroked="f">
                <v:path arrowok="t"/>
                <v:fill/>
              </v:shape>
              <v:shape style="position:absolute;left:9665;top:4420;width:348;height:92" coordorigin="9665,4420" coordsize="348,92" path="m9918,4420l9908,4422,9908,4432,9918,4431,9918,4420e" filled="t" fillcolor="#231F20" stroked="f">
                <v:path arrowok="t"/>
                <v:fill/>
              </v:shape>
              <v:shape style="position:absolute;left:9665;top:4420;width:348;height:92" coordorigin="9665,4420" coordsize="348,92" path="m9959,4430l9939,4433,9932,4440,9932,4473,9939,4479,9959,4476,9965,4470,9942,4470,9940,4466,9940,4444,9944,4440,9956,4439,9966,4439,9966,4436,9959,4430e" filled="t" fillcolor="#231F20" stroked="f">
                <v:path arrowok="t"/>
                <v:fill/>
              </v:shape>
              <v:shape style="position:absolute;left:9665;top:4420;width:348;height:92" coordorigin="9665,4420" coordsize="348,92" path="m9966,4439l9956,4439,9958,4443,9958,4465,9955,4469,9942,4470,9965,4470,9966,4469,9966,4439e" filled="t" fillcolor="#231F20" stroked="f">
                <v:path arrowok="t"/>
                <v:fill/>
              </v:shape>
              <v:shape style="position:absolute;left:9665;top:4420;width:348;height:92" coordorigin="9665,4420" coordsize="348,92" path="m9989,4427l9980,4428,9980,4472,9989,4471,9989,4438,9993,4434,10005,4432,10014,4432,10014,4430,9989,4430,9989,4427e" filled="t" fillcolor="#231F20" stroked="f">
                <v:path arrowok="t"/>
                <v:fill/>
              </v:shape>
              <v:shape style="position:absolute;left:9665;top:4420;width:348;height:92" coordorigin="9665,4420" coordsize="348,92" path="m10014,4432l10005,4432,10006,4437,10006,4469,10014,4468,10014,4432e" filled="t" fillcolor="#231F20" stroked="f">
                <v:path arrowok="t"/>
                <v:fill/>
              </v:shape>
              <v:shape style="position:absolute;left:9665;top:4420;width:348;height:92" coordorigin="9665,4420" coordsize="348,92" path="m10008,4424l9995,4426,9991,4427,9989,4430,10014,4430,10014,4429,10008,4424e" filled="t" fillcolor="#231F20" stroked="f">
                <v:path arrowok="t"/>
                <v:fill/>
              </v:shape>
            </v:group>
            <v:group style="position:absolute;left:9740;top:3872;width:36;height:67" coordorigin="9740,3872" coordsize="36,67">
              <v:shape style="position:absolute;left:9740;top:3872;width:36;height:67" coordorigin="9740,3872" coordsize="36,67" path="m9749,3920l9741,3921,9740,3928,9744,3939,9771,3935,9772,3929,9753,3929,9748,3929,9749,3920e" filled="t" fillcolor="#FFFFFF" stroked="f">
                <v:path arrowok="t"/>
                <v:fill/>
              </v:shape>
              <v:shape style="position:absolute;left:9740;top:3872;width:36;height:67" coordorigin="9740,3872" coordsize="36,67" path="m9774,3910l9766,3910,9765,3926,9761,3928,9753,3929,9772,3929,9774,3924,9774,3910e" filled="t" fillcolor="#FFFFFF" stroked="f">
                <v:path arrowok="t"/>
                <v:fill/>
              </v:shape>
              <v:shape style="position:absolute;left:9740;top:3872;width:36;height:67" coordorigin="9740,3872" coordsize="36,67" path="m9772,3872l9741,3906,9744,3916,9761,3914,9764,3912,9766,3910,9774,3910,9775,3907,9754,3907,9749,3907,9750,3884,9757,3882,9763,3881,9776,3881,9772,3872e" filled="t" fillcolor="#FFFFFF" stroked="f">
                <v:path arrowok="t"/>
                <v:fill/>
              </v:shape>
              <v:shape style="position:absolute;left:9740;top:3872;width:36;height:67" coordorigin="9740,3872" coordsize="36,67" path="m9776,3881l9763,3881,9768,3882,9767,3904,9760,3906,9754,3907,9775,3907,9776,3884,9776,3881e" filled="t" fillcolor="#FFFFFF" stroked="f">
                <v:path arrowok="t"/>
                <v:fill/>
              </v:shape>
            </v:group>
            <v:group style="position:absolute;left:9740;top:3872;width:36;height:67" coordorigin="9740,3872" coordsize="36,67">
              <v:shape style="position:absolute;left:9740;top:3872;width:36;height:67" coordorigin="9740,3872" coordsize="36,67" path="m9749,3920l9741,3921,9740,3928,9744,3939,9771,3935,9772,3929,9753,3929,9748,3929,9749,3920e" filled="t" fillcolor="#FFFFFF" stroked="f">
                <v:path arrowok="t"/>
                <v:fill/>
              </v:shape>
              <v:shape style="position:absolute;left:9740;top:3872;width:36;height:67" coordorigin="9740,3872" coordsize="36,67" path="m9774,3910l9766,3910,9765,3926,9761,3928,9753,3929,9772,3929,9774,3924,9774,3910e" filled="t" fillcolor="#FFFFFF" stroked="f">
                <v:path arrowok="t"/>
                <v:fill/>
              </v:shape>
              <v:shape style="position:absolute;left:9740;top:3872;width:36;height:67" coordorigin="9740,3872" coordsize="36,67" path="m9772,3872l9741,3906,9744,3916,9761,3914,9764,3912,9766,3910,9774,3910,9775,3907,9754,3907,9749,3907,9750,3884,9757,3882,9763,3881,9776,3881,9772,3872e" filled="t" fillcolor="#FFFFFF" stroked="f">
                <v:path arrowok="t"/>
                <v:fill/>
              </v:shape>
              <v:shape style="position:absolute;left:9740;top:3872;width:36;height:67" coordorigin="9740,3872" coordsize="36,67" path="m9776,3881l9763,3881,9768,3882,9767,3904,9760,3906,9754,3907,9775,3907,9776,3884,9776,3881e" filled="t" fillcolor="#FFFFFF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516.772522pt;margin-top:190.666916pt;width:38.181867pt;height:35.579399pt;mso-position-horizontal-relative:page;mso-position-vertical-relative:page;z-index:-500" coordorigin="10335,3813" coordsize="764,712">
            <v:group style="position:absolute;left:10345;top:3823;width:104;height:109" coordorigin="10345,3823" coordsize="104,109">
              <v:shape style="position:absolute;left:10345;top:3823;width:104;height:109" coordorigin="10345,3823" coordsize="104,109" path="m10404,3823l10378,3828,10360,3839,10349,3855,10345,3878,10346,3882,10351,3904,10364,3920,10383,3929,10408,3932,10428,3930,10447,3924,10449,3922,10449,3909,10415,3909,10398,3908,10382,3896,10377,3871,10388,3851,10407,3845,10448,3845,10449,3843,10446,3832,10431,3826,10404,3823e" filled="t" fillcolor="#231F20" stroked="f">
                <v:path arrowok="t"/>
                <v:fill/>
              </v:shape>
              <v:shape style="position:absolute;left:10345;top:3823;width:104;height:109" coordorigin="10345,3823" coordsize="104,109" path="m10449,3875l10408,3875,10406,3881,10407,3887,10408,3893,10425,3893,10425,3906,10422,3907,10415,3909,10449,3909,10449,3875e" filled="t" fillcolor="#231F20" stroked="f">
                <v:path arrowok="t"/>
                <v:fill/>
              </v:shape>
              <v:shape style="position:absolute;left:10345;top:3823;width:104;height:109" coordorigin="10345,3823" coordsize="104,109" path="m10448,3845l10418,3845,10430,3849,10438,3857,10445,3852,10448,3845e" filled="t" fillcolor="#231F20" stroked="f">
                <v:path arrowok="t"/>
                <v:fill/>
              </v:shape>
            </v:group>
            <v:group style="position:absolute;left:10462;top:3825;width:99;height:105" coordorigin="10462,3825" coordsize="99,105">
              <v:shape style="position:absolute;left:10462;top:3825;width:99;height:105" coordorigin="10462,3825" coordsize="99,105" path="m10557,3825l10464,3825,10462,3833,10462,3841,10464,3848,10479,3849,10479,3928,10481,3930,10559,3930,10561,3923,10561,3915,10559,3907,10508,3907,10508,3890,10552,3890,10553,3883,10553,3875,10552,3867,10508,3867,10508,3848,10557,3848,10558,3841,10558,3833,10557,3825e" filled="t" fillcolor="#231F20" stroked="f">
                <v:path arrowok="t"/>
                <v:fill/>
              </v:shape>
            </v:group>
            <v:group style="position:absolute;left:10571;top:3825;width:117;height:107" coordorigin="10571,3825" coordsize="117,107">
              <v:shape style="position:absolute;left:10571;top:3825;width:117;height:107" coordorigin="10571,3825" coordsize="117,107" path="m10641,3825l10573,3825,10571,3833,10571,3841,10573,3848,10588,3849,10588,3928,10590,3930,10598,3932,10609,3931,10617,3930,10617,3894,10664,3894,10667,3887,10677,3872,10677,3871,10617,3871,10617,3848,10678,3848,10678,3847,10665,3831,10641,3825e" filled="t" fillcolor="#231F20" stroked="f">
                <v:path arrowok="t"/>
                <v:fill/>
              </v:shape>
              <v:shape style="position:absolute;left:10571;top:3825;width:117;height:107" coordorigin="10571,3825" coordsize="117,107" path="m10664,3894l10629,3894,10636,3909,10649,3925,10673,3931,10679,3931,10682,3931,10687,3930,10688,3922,10688,3914,10687,3908,10668,3908,10661,3902,10664,3894e" filled="t" fillcolor="#231F20" stroked="f">
                <v:path arrowok="t"/>
                <v:fill/>
              </v:shape>
              <v:shape style="position:absolute;left:10571;top:3825;width:117;height:107" coordorigin="10571,3825" coordsize="117,107" path="m10687,3906l10680,3908,10687,3908,10687,3906e" filled="t" fillcolor="#231F20" stroked="f">
                <v:path arrowok="t"/>
                <v:fill/>
              </v:shape>
              <v:shape style="position:absolute;left:10571;top:3825;width:117;height:107" coordorigin="10571,3825" coordsize="117,107" path="m10678,3848l10646,3848,10651,3852,10651,3866,10647,3871,10677,3871,10678,3848e" filled="t" fillcolor="#231F20" stroked="f">
                <v:path arrowok="t"/>
                <v:fill/>
              </v:shape>
            </v:group>
            <v:group style="position:absolute;left:10694;top:3824;width:140;height:108" coordorigin="10694,3824" coordsize="140,108">
              <v:shape style="position:absolute;left:10694;top:3824;width:140;height:108" coordorigin="10694,3824" coordsize="140,108" path="m10834,3868l10804,3868,10805,3868,10804,3898,10804,3930,10814,3932,10824,3932,10834,3930,10834,3868e" filled="t" fillcolor="#231F20" stroked="f">
                <v:path arrowok="t"/>
                <v:fill/>
              </v:shape>
              <v:shape style="position:absolute;left:10694;top:3824;width:140;height:108" coordorigin="10694,3824" coordsize="140,108" path="m10717,3824l10697,3825,10694,3833,10695,3841,10697,3848,10712,3849,10712,3928,10714,3930,10723,3931,10732,3931,10740,3930,10740,3898,10739,3869,10740,3869,10771,3869,10758,3848,10737,3825,10717,3824e" filled="t" fillcolor="#231F20" stroked="f">
                <v:path arrowok="t"/>
                <v:fill/>
              </v:shape>
              <v:shape style="position:absolute;left:10694;top:3824;width:140;height:108" coordorigin="10694,3824" coordsize="140,108" path="m10771,3869l10740,3869,10770,3913,10775,3913,10802,3872,10773,3872,10771,3869e" filled="t" fillcolor="#231F20" stroked="f">
                <v:path arrowok="t"/>
                <v:fill/>
              </v:shape>
              <v:shape style="position:absolute;left:10694;top:3824;width:140;height:108" coordorigin="10694,3824" coordsize="140,108" path="m10824,3824l10813,3824,10802,3825,10788,3848,10774,3872,10802,3872,10804,3868,10834,3868,10834,3825,10824,3824e" filled="t" fillcolor="#231F20" stroked="f">
                <v:path arrowok="t"/>
                <v:fill/>
              </v:shape>
            </v:group>
            <v:group style="position:absolute;left:10850;top:3825;width:114;height:107" coordorigin="10850,3825" coordsize="114,107">
              <v:shape style="position:absolute;left:10850;top:3825;width:114;height:107" coordorigin="10850,3825" coordsize="114,107" path="m10924,3825l10888,3825,10850,3928,10852,3930,10861,3931,10868,3932,10877,3930,10884,3909,10957,3909,10949,3886,10892,3886,10905,3849,10935,3849,10927,3828,10924,3825e" filled="t" fillcolor="#231F20" stroked="f">
                <v:path arrowok="t"/>
                <v:fill/>
              </v:shape>
              <v:shape style="position:absolute;left:10850;top:3825;width:114;height:107" coordorigin="10850,3825" coordsize="114,107" path="m10957,3909l10926,3909,10933,3930,10943,3932,10953,3932,10963,3930,10964,3928,10957,3909e" filled="t" fillcolor="#231F20" stroked="f">
                <v:path arrowok="t"/>
                <v:fill/>
              </v:shape>
              <v:shape style="position:absolute;left:10850;top:3825;width:114;height:107" coordorigin="10850,3825" coordsize="114,107" path="m10935,3849l10906,3849,10918,3886,10949,3886,10935,3849e" filled="t" fillcolor="#231F20" stroked="f">
                <v:path arrowok="t"/>
                <v:fill/>
              </v:shape>
            </v:group>
            <v:group style="position:absolute;left:10966;top:3824;width:115;height:107" coordorigin="10966,3824" coordsize="115,107">
              <v:shape style="position:absolute;left:10966;top:3824;width:115;height:107" coordorigin="10966,3824" coordsize="115,107" path="m11037,3867l11010,3867,11048,3930,11058,3932,11069,3932,11079,3930,11079,3887,11052,3887,11037,3867e" filled="t" fillcolor="#231F20" stroked="f">
                <v:path arrowok="t"/>
                <v:fill/>
              </v:shape>
              <v:shape style="position:absolute;left:10966;top:3824;width:115;height:107" coordorigin="10966,3824" coordsize="115,107" path="m10987,3824l10967,3825,10966,3833,10966,3841,10967,3848,10982,3849,10982,3928,10985,3930,10993,3932,11001,3931,11010,3930,11010,3894,11009,3867,11037,3867,11007,3825,10987,3824e" filled="t" fillcolor="#231F20" stroked="f">
                <v:path arrowok="t"/>
                <v:fill/>
              </v:shape>
              <v:shape style="position:absolute;left:10966;top:3824;width:115;height:107" coordorigin="10966,3824" coordsize="115,107" path="m11069,3824l11059,3824,11051,3825,11051,3860,11053,3887,11079,3887,11079,3847,11080,3828,11078,3825,11069,3824e" filled="t" fillcolor="#231F20" stroked="f">
                <v:path arrowok="t"/>
                <v:fill/>
              </v:shape>
            </v:group>
            <v:group style="position:absolute;left:10348;top:3953;width:80;height:185" coordorigin="10348,3953" coordsize="80,185">
              <v:shape style="position:absolute;left:10348;top:3953;width:80;height:185" coordorigin="10348,3953" coordsize="80,185" path="m10390,3953l10370,3954,10350,3955,10348,3975,10350,3994,10376,3996,10376,4133,10388,4138,10409,4139,10428,4137,10428,3959,10410,3954,10390,3953e" filled="t" fillcolor="#231F20" stroked="f">
                <v:path arrowok="t"/>
                <v:fill/>
              </v:shape>
            </v:group>
            <v:group style="position:absolute;left:10449;top:3953;width:199;height:186" coordorigin="10449,3953" coordsize="199,186">
              <v:shape style="position:absolute;left:10449;top:3953;width:199;height:186" coordorigin="10449,3953" coordsize="199,186" path="m10576,4027l10525,4027,10606,4139,10626,4139,10646,4137,10646,4061,10598,4061,10576,4027e" filled="t" fillcolor="#231F20" stroked="f">
                <v:path arrowok="t"/>
                <v:fill/>
              </v:shape>
              <v:shape style="position:absolute;left:10449;top:3953;width:199;height:186" coordorigin="10449,3953" coordsize="199,186" path="m10491,3953l10471,3953,10451,3955,10449,3975,10451,3994,10477,3996,10477,4133,10486,4138,10506,4139,10525,4137,10525,4074,10523,4027,10576,4027,10531,3955,10511,3953,10491,3953e" filled="t" fillcolor="#231F20" stroked="f">
                <v:path arrowok="t"/>
                <v:fill/>
              </v:shape>
              <v:shape style="position:absolute;left:10449;top:3953;width:199;height:186" coordorigin="10449,3953" coordsize="199,186" path="m10616,3953l10597,3955,10597,4015,10600,4061,10646,4061,10646,3992,10648,3959,10637,3954,10616,3953e" filled="t" fillcolor="#231F20" stroked="f">
                <v:path arrowok="t"/>
                <v:fill/>
              </v:shape>
            </v:group>
            <v:group style="position:absolute;left:10667;top:3953;width:199;height:186" coordorigin="10667,3953" coordsize="199,186">
              <v:shape style="position:absolute;left:10667;top:3953;width:199;height:186" coordorigin="10667,3953" coordsize="199,186" path="m10795,4027l10743,4027,10824,4139,10844,4139,10864,4137,10864,4061,10817,4061,10795,4027e" filled="t" fillcolor="#231F20" stroked="f">
                <v:path arrowok="t"/>
                <v:fill/>
              </v:shape>
              <v:shape style="position:absolute;left:10667;top:3953;width:199;height:186" coordorigin="10667,3953" coordsize="199,186" path="m10709,3953l10689,3953,10669,3955,10667,3975,10669,3994,10695,3996,10696,4133,10704,4138,10724,4139,10744,4137,10744,4074,10742,4027,10795,4027,10749,3955,10729,3953,10709,3953e" filled="t" fillcolor="#231F20" stroked="f">
                <v:path arrowok="t"/>
                <v:fill/>
              </v:shape>
              <v:shape style="position:absolute;left:10667;top:3953;width:199;height:186" coordorigin="10667,3953" coordsize="199,186" path="m10835,3953l10815,3955,10815,4015,10818,4061,10864,4061,10864,3992,10866,3959,10855,3954,10835,3953e" filled="t" fillcolor="#231F20" stroked="f">
                <v:path arrowok="t"/>
                <v:fill/>
              </v:shape>
            </v:group>
            <v:group style="position:absolute;left:10891;top:3953;width:198;height:187" coordorigin="10891,3953" coordsize="198,187">
              <v:shape style="position:absolute;left:10891;top:3953;width:198;height:187" coordorigin="10891,3953" coordsize="198,187" path="m10967,3953l10910,3984,10891,4046,10891,4054,10929,4123,11004,4140,11026,4136,11045,4127,11061,4115,11074,4099,10981,4099,10966,4093,10955,4079,10949,4057,10949,4023,10958,4006,10976,3996,11003,3993,11075,3993,11063,3979,11046,3968,11025,3959,10998,3954,10967,3953e" filled="t" fillcolor="#231F20" stroked="f">
                <v:path arrowok="t"/>
                <v:fill/>
              </v:shape>
              <v:shape style="position:absolute;left:10891;top:3953;width:198;height:187" coordorigin="10891,3953" coordsize="198,187" path="m11075,3993l11003,3993,11021,4002,11032,4020,11035,4046,11033,4067,11024,4085,11007,4096,10981,4099,11074,4099,11082,4079,11088,4056,11089,4029,11084,4010,11076,3993,11075,3993e" filled="t" fillcolor="#231F20" stroked="f">
                <v:path arrowok="t"/>
                <v:fill/>
              </v:shape>
            </v:group>
            <v:group style="position:absolute;left:10346;top:4159;width:140;height:126" coordorigin="10346,4159" coordsize="140,126">
              <v:shape style="position:absolute;left:10346;top:4159;width:140;height:126" coordorigin="10346,4159" coordsize="140,126" path="m10368,4159l10348,4161,10346,4170,10346,4178,10348,4187,10365,4188,10400,4280,10402,4283,10414,4284,10429,4285,10440,4283,10455,4245,10421,4245,10412,4216,10388,4160,10368,4159e" filled="t" fillcolor="#231F20" stroked="f">
                <v:path arrowok="t"/>
                <v:fill/>
              </v:shape>
              <v:shape style="position:absolute;left:10346;top:4159;width:140;height:126" coordorigin="10346,4159" coordsize="140,126" path="m10461,4159l10451,4161,10432,4216,10423,4245,10455,4245,10486,4163,10484,4161,10473,4159,10461,4159e" filled="t" fillcolor="#231F20" stroked="f">
                <v:path arrowok="t"/>
                <v:fill/>
              </v:shape>
            </v:group>
            <v:group style="position:absolute;left:10478;top:4160;width:134;height:125" coordorigin="10478,4160" coordsize="134,125">
              <v:shape style="position:absolute;left:10478;top:4160;width:134;height:125" coordorigin="10478,4160" coordsize="134,125" path="m10564,4160l10523,4160,10478,4280,10481,4283,10492,4284,10499,4285,10510,4283,10519,4258,10604,4258,10594,4231,10528,4231,10542,4188,10578,4188,10569,4163,10564,4160e" filled="t" fillcolor="#231F20" stroked="f">
                <v:path arrowok="t"/>
                <v:fill/>
              </v:shape>
              <v:shape style="position:absolute;left:10478;top:4160;width:134;height:125" coordorigin="10478,4160" coordsize="134,125" path="m10604,4258l10567,4258,10575,4283,10587,4285,10599,4285,10611,4283,10612,4280,10604,4258e" filled="t" fillcolor="#231F20" stroked="f">
                <v:path arrowok="t"/>
                <v:fill/>
              </v:shape>
              <v:shape style="position:absolute;left:10478;top:4160;width:134;height:125" coordorigin="10478,4160" coordsize="134,125" path="m10578,4188l10543,4188,10558,4231,10594,4231,10578,4188e" filled="t" fillcolor="#231F20" stroked="f">
                <v:path arrowok="t"/>
                <v:fill/>
              </v:shape>
            </v:group>
            <v:group style="position:absolute;left:10603;top:4161;width:74;height:124" coordorigin="10603,4161" coordsize="74,124">
              <v:shape style="position:absolute;left:10603;top:4161;width:74;height:124" coordorigin="10603,4161" coordsize="74,124" path="m10677,4188l10642,4188,10642,4280,10645,4283,10655,4285,10667,4284,10677,4283,10677,4188e" filled="t" fillcolor="#231F20" stroked="f">
                <v:path arrowok="t"/>
                <v:fill/>
              </v:shape>
              <v:shape style="position:absolute;left:10603;top:4161;width:74;height:124" coordorigin="10603,4161" coordsize="74,124" path="m10714,4161l10605,4161,10603,4170,10603,4179,10605,4188,10714,4188,10716,4179,10716,4170,10714,4161e" filled="t" fillcolor="#231F20" stroked="f">
                <v:path arrowok="t"/>
                <v:fill/>
              </v:shape>
            </v:group>
            <v:group style="position:absolute;left:10728;top:4160;width:54;height:125" coordorigin="10728,4160" coordsize="54,125">
              <v:shape style="position:absolute;left:10728;top:4160;width:54;height:125" coordorigin="10728,4160" coordsize="54,125" path="m10750,4160l10730,4161,10728,4170,10728,4178,10730,4187,10747,4188,10747,4280,10750,4283,10761,4285,10772,4284,10782,4283,10782,4163,10770,4160,10750,4160e" filled="t" fillcolor="#231F20" stroked="f">
                <v:path arrowok="t"/>
                <v:fill/>
              </v:shape>
            </v:group>
            <v:group style="position:absolute;left:10805;top:4160;width:134;height:124" coordorigin="10805,4160" coordsize="134,124">
              <v:shape style="position:absolute;left:10805;top:4160;width:134;height:124" coordorigin="10805,4160" coordsize="134,124" path="m10856,4160l10834,4167,10818,4181,10808,4199,10805,4222,10806,4231,10861,4282,10892,4283,10912,4275,10927,4260,10928,4258,10871,4258,10855,4253,10846,4237,10844,4206,10856,4191,10880,4187,10928,4187,10925,4181,10909,4169,10886,4162,10856,4160e" filled="t" fillcolor="#231F20" stroked="f">
                <v:path arrowok="t"/>
                <v:fill/>
              </v:shape>
              <v:shape style="position:absolute;left:10805;top:4160;width:134;height:124" coordorigin="10805,4160" coordsize="134,124" path="m10928,4187l10880,4187,10896,4198,10902,4222,10901,4232,10892,4251,10871,4258,10928,4258,10936,4240,10939,4216,10934,4197,10928,4187e" filled="t" fillcolor="#231F20" stroked="f">
                <v:path arrowok="t"/>
                <v:fill/>
              </v:shape>
            </v:group>
            <v:group style="position:absolute;left:10948;top:4159;width:134;height:125" coordorigin="10948,4159" coordsize="134,125">
              <v:shape style="position:absolute;left:10948;top:4159;width:134;height:125" coordorigin="10948,4159" coordsize="134,125" path="m11029,4209l10999,4209,11044,4283,11056,4285,11068,4285,11080,4283,11080,4232,11048,4232,11029,4209e" filled="t" fillcolor="#231F20" stroked="f">
                <v:path arrowok="t"/>
                <v:fill/>
              </v:shape>
              <v:shape style="position:absolute;left:10948;top:4159;width:134;height:125" coordorigin="10948,4159" coordsize="134,125" path="m10969,4159l10949,4161,10948,4170,10948,4178,10949,4187,10967,4188,10967,4280,10970,4283,10980,4285,10989,4284,10999,4283,10999,4240,10998,4209,11029,4209,10989,4160,10969,4159e" filled="t" fillcolor="#231F20" stroked="f">
                <v:path arrowok="t"/>
                <v:fill/>
              </v:shape>
              <v:shape style="position:absolute;left:10948;top:4159;width:134;height:125" coordorigin="10948,4159" coordsize="134,125" path="m11068,4159l11057,4159,11047,4161,11047,4201,11049,4232,11080,4232,11080,4186,11081,4163,11079,4161,11068,4159e" filled="t" fillcolor="#231F20" stroked="f">
                <v:path arrowok="t"/>
                <v:fill/>
              </v:shape>
            </v:group>
            <v:group style="position:absolute;left:10350;top:4306;width:95;height:89" coordorigin="10350,4306" coordsize="95,89">
              <v:shape style="position:absolute;left:10350;top:4306;width:95;height:89" coordorigin="10350,4306" coordsize="95,89" path="m10412,4306l10382,4306,10350,4392,10352,4394,10360,4395,10365,4395,10373,4394,10379,4376,10440,4376,10433,4357,10386,4357,10396,4326,10421,4326,10415,4308,10412,4306e" filled="t" fillcolor="#231F20" stroked="f">
                <v:path arrowok="t"/>
                <v:fill/>
              </v:shape>
              <v:shape style="position:absolute;left:10350;top:4306;width:95;height:89" coordorigin="10350,4306" coordsize="95,89" path="m10440,4376l10414,4376,10420,4394,10428,4395,10437,4395,10445,4394,10446,4392,10440,4376e" filled="t" fillcolor="#231F20" stroked="f">
                <v:path arrowok="t"/>
                <v:fill/>
              </v:shape>
              <v:shape style="position:absolute;left:10350;top:4306;width:95;height:89" coordorigin="10350,4306" coordsize="95,89" path="m10421,4326l10397,4326,10407,4357,10433,4357,10421,4326e" filled="t" fillcolor="#231F20" stroked="f">
                <v:path arrowok="t"/>
                <v:fill/>
              </v:shape>
            </v:group>
            <v:group style="position:absolute;left:10440;top:4305;width:145;height:90" coordorigin="10440,4305" coordsize="145,90">
              <v:shape style="position:absolute;left:10440;top:4305;width:145;height:90" coordorigin="10440,4305" coordsize="145,90" path="m10540,4340l10517,4340,10519,4349,10521,4358,10522,4366,10529,4394,10540,4395,10551,4395,10562,4394,10569,4370,10546,4370,10544,4362,10543,4354,10540,4340e" filled="t" fillcolor="#231F20" stroked="f">
                <v:path arrowok="t"/>
                <v:fill/>
              </v:shape>
              <v:shape style="position:absolute;left:10440;top:4305;width:145;height:90" coordorigin="10440,4305" coordsize="145,90" path="m10466,4305l10450,4305,10441,4306,10440,4313,10440,4319,10441,4325,10454,4326,10471,4392,10473,4394,10483,4395,10495,4395,10505,4394,10510,4370,10490,4370,10488,4362,10487,4354,10485,4346,10475,4306,10466,4305e" filled="t" fillcolor="#231F20" stroked="f">
                <v:path arrowok="t"/>
                <v:fill/>
              </v:shape>
              <v:shape style="position:absolute;left:10440;top:4305;width:145;height:90" coordorigin="10440,4305" coordsize="145,90" path="m10575,4305l10569,4305,10561,4306,10552,4346,10550,4354,10549,4362,10547,4370,10569,4370,10585,4308,10583,4306,10575,4305e" filled="t" fillcolor="#231F20" stroked="f">
                <v:path arrowok="t"/>
                <v:fill/>
              </v:shape>
              <v:shape style="position:absolute;left:10440;top:4305;width:145;height:90" coordorigin="10440,4305" coordsize="145,90" path="m10522,4306l10513,4306,10504,4307,10493,4354,10492,4362,10491,4370,10510,4370,10511,4366,10513,4358,10515,4348,10516,4340,10540,4340,10531,4307,10522,4306e" filled="t" fillcolor="#231F20" stroked="f">
                <v:path arrowok="t"/>
                <v:fill/>
              </v:shape>
            </v:group>
            <v:group style="position:absolute;left:10584;top:4306;width:95;height:89" coordorigin="10584,4306" coordsize="95,89">
              <v:shape style="position:absolute;left:10584;top:4306;width:95;height:89" coordorigin="10584,4306" coordsize="95,89" path="m10646,4306l10616,4306,10584,4392,10586,4394,10594,4395,10599,4395,10607,4394,10613,4376,10674,4376,10667,4357,10620,4357,10630,4326,10655,4326,10649,4308,10646,4306e" filled="t" fillcolor="#231F20" stroked="f">
                <v:path arrowok="t"/>
                <v:fill/>
              </v:shape>
              <v:shape style="position:absolute;left:10584;top:4306;width:95;height:89" coordorigin="10584,4306" coordsize="95,89" path="m10674,4376l10648,4376,10654,4394,10662,4395,10671,4395,10679,4394,10680,4392,10674,4376e" filled="t" fillcolor="#231F20" stroked="f">
                <v:path arrowok="t"/>
                <v:fill/>
              </v:shape>
              <v:shape style="position:absolute;left:10584;top:4306;width:95;height:89" coordorigin="10584,4306" coordsize="95,89" path="m10655,4326l10631,4326,10641,4357,10667,4357,10655,4326e" filled="t" fillcolor="#231F20" stroked="f">
                <v:path arrowok="t"/>
                <v:fill/>
              </v:shape>
            </v:group>
            <v:group style="position:absolute;left:10680;top:4306;width:98;height:89" coordorigin="10680,4306" coordsize="98,89">
              <v:shape style="position:absolute;left:10680;top:4306;width:98;height:89" coordorigin="10680,4306" coordsize="98,89" path="m10739,4306l10681,4306,10680,4313,10680,4319,10681,4326,10694,4326,10694,4392,10696,4394,10703,4395,10712,4395,10719,4394,10719,4363,10752,4363,10751,4362,10765,4358,10772,4348,10772,4344,10719,4344,10719,4326,10768,4326,10761,4313,10739,4306e" filled="t" fillcolor="#231F20" stroked="f">
                <v:path arrowok="t"/>
                <v:fill/>
              </v:shape>
              <v:shape style="position:absolute;left:10680;top:4306;width:98;height:89" coordorigin="10680,4306" coordsize="98,89" path="m10752,4363l10728,4363,10731,4370,10742,4387,10765,4394,10770,4394,10773,4394,10776,4393,10778,4387,10778,4380,10777,4375,10761,4375,10755,4370,10752,4363e" filled="t" fillcolor="#231F20" stroked="f">
                <v:path arrowok="t"/>
                <v:fill/>
              </v:shape>
              <v:shape style="position:absolute;left:10680;top:4306;width:98;height:89" coordorigin="10680,4306" coordsize="98,89" path="m10776,4374l10771,4375,10777,4375,10776,4374e" filled="t" fillcolor="#231F20" stroked="f">
                <v:path arrowok="t"/>
                <v:fill/>
              </v:shape>
              <v:shape style="position:absolute;left:10680;top:4306;width:98;height:89" coordorigin="10680,4306" coordsize="98,89" path="m10768,4326l10742,4326,10746,4328,10746,4340,10743,4344,10772,4344,10771,4331,10768,4326e" filled="t" fillcolor="#231F20" stroked="f">
                <v:path arrowok="t"/>
                <v:fill/>
              </v:shape>
            </v:group>
            <v:group style="position:absolute;left:10782;top:4306;width:96;height:87" coordorigin="10782,4306" coordsize="96,87">
              <v:shape style="position:absolute;left:10782;top:4306;width:96;height:87" coordorigin="10782,4306" coordsize="96,87" path="m10848,4306l10783,4306,10782,4312,10782,4319,10783,4325,10796,4326,10796,4392,10798,4394,10847,4394,10854,4391,10863,4385,10870,4375,10821,4375,10821,4326,10871,4326,10857,4312,10854,4310,10848,4306e" filled="t" fillcolor="#231F20" stroked="f">
                <v:path arrowok="t"/>
                <v:fill/>
              </v:shape>
              <v:shape style="position:absolute;left:10782;top:4306;width:96;height:87" coordorigin="10782,4306" coordsize="96,87" path="m10871,4326l10836,4326,10841,4327,10849,4334,10852,4340,10852,4359,10850,4364,10846,4368,10843,4373,10837,4375,10870,4375,10874,4368,10878,4347,10872,4327,10871,4326e" filled="t" fillcolor="#231F20" stroked="f">
                <v:path arrowok="t"/>
                <v:fill/>
              </v:shape>
            </v:group>
            <v:group style="position:absolute;left:10904;top:4291;width:25;height:38" coordorigin="10904,4291" coordsize="25,38">
              <v:shape style="position:absolute;left:10904;top:4291;width:25;height:38" coordorigin="10904,4291" coordsize="25,38" path="m10922,4291l10913,4295,10904,4302,10904,4323,10910,4329,10925,4329,10929,4324,10929,4311,10927,4309,10916,4309,10916,4307,10927,4298,10927,4295,10925,4292,10922,4291e" filled="t" fillcolor="#231F20" stroked="f">
                <v:path arrowok="t"/>
                <v:fill/>
              </v:shape>
              <v:shape style="position:absolute;left:10904;top:4291;width:25;height:38" coordorigin="10904,4291" coordsize="25,38" path="m10925,4308l10918,4308,10916,4309,10916,4309,10927,4309,10925,4308e" filled="t" fillcolor="#231F20" stroked="f">
                <v:path arrowok="t"/>
                <v:fill/>
              </v:shape>
            </v:group>
            <v:group style="position:absolute;left:10935;top:4304;width:69;height:90" coordorigin="10935,4304" coordsize="69,90">
              <v:shape style="position:absolute;left:10935;top:4304;width:69;height:90" coordorigin="10935,4304" coordsize="69,90" path="m11002,4376l10936,4376,10935,4382,10935,4388,10936,4394,11002,4394,11003,4388,11003,4382,11002,4376e" filled="t" fillcolor="#231F20" stroked="f">
                <v:path arrowok="t"/>
                <v:fill/>
              </v:shape>
              <v:shape style="position:absolute;left:10935;top:4304;width:69;height:90" coordorigin="10935,4304" coordsize="69,90" path="m10982,4332l10958,4332,10958,4376,10982,4376,10982,4332e" filled="t" fillcolor="#231F20" stroked="f">
                <v:path arrowok="t"/>
                <v:fill/>
              </v:shape>
              <v:shape style="position:absolute;left:10935;top:4304;width:69;height:90" coordorigin="10935,4304" coordsize="69,90" path="m10975,4304l10969,4304,10962,4306,10959,4314,10955,4315,10938,4315,10937,4321,10937,4327,10938,4334,10946,4334,10952,4333,10958,4332,10982,4332,10982,4306,10975,4304e" filled="t" fillcolor="#231F20" stroked="f">
                <v:path arrowok="t"/>
                <v:fill/>
              </v:shape>
            </v:group>
            <v:group style="position:absolute;left:11010;top:4306;width:73;height:90" coordorigin="11010,4306" coordsize="73,90">
              <v:shape style="position:absolute;left:11010;top:4306;width:73;height:90" coordorigin="11010,4306" coordsize="73,90" path="m11017,4371l11014,4377,11013,4383,11014,4391,11024,4394,11032,4396,11049,4395,11067,4387,11074,4377,11033,4377,11026,4375,11017,4371e" filled="t" fillcolor="#231F20" stroked="f">
                <v:path arrowok="t"/>
                <v:fill/>
              </v:shape>
              <v:shape style="position:absolute;left:11010;top:4306;width:73;height:90" coordorigin="11010,4306" coordsize="73,90" path="m11081,4357l11059,4357,11058,4372,11050,4377,11074,4377,11079,4369,11081,4357e" filled="t" fillcolor="#231F20" stroked="f">
                <v:path arrowok="t"/>
                <v:fill/>
              </v:shape>
              <v:shape style="position:absolute;left:11010;top:4306;width:73;height:90" coordorigin="11010,4306" coordsize="73,90" path="m11035,4306l11017,4316,11010,4337,11019,4358,11039,4365,11048,4365,11055,4362,11059,4357,11081,4357,11082,4347,11037,4347,11035,4341,11035,4328,11039,4323,11077,4323,11063,4310,11035,4306e" filled="t" fillcolor="#231F20" stroked="f">
                <v:path arrowok="t"/>
                <v:fill/>
              </v:shape>
              <v:shape style="position:absolute;left:11010;top:4306;width:73;height:90" coordorigin="11010,4306" coordsize="73,90" path="m11077,4323l11052,4323,11055,4325,11057,4329,11058,4330,11058,4332,11058,4341,11055,4347,11082,4347,11083,4342,11078,4323,11077,4323e" filled="t" fillcolor="#231F20" stroked="f">
                <v:path arrowok="t"/>
                <v:fill/>
              </v:shape>
            </v:group>
            <v:group style="position:absolute;left:10347;top:4416;width:105;height:99" coordorigin="10347,4416" coordsize="105,99">
              <v:shape style="position:absolute;left:10347;top:4416;width:105;height:99" coordorigin="10347,4416" coordsize="105,99" path="m10414,4455l10387,4455,10423,4514,10432,4515,10442,4515,10451,4514,10451,4474,10426,4474,10414,4455e" filled="t" fillcolor="#7E612A" stroked="f">
                <v:path arrowok="t"/>
                <v:fill/>
              </v:shape>
              <v:shape style="position:absolute;left:10347;top:4416;width:105;height:99" coordorigin="10347,4416" coordsize="105,99" path="m10368,4416l10348,4417,10347,4424,10347,4431,10348,4438,10362,4439,10362,4511,10364,4514,10372,4515,10380,4515,10388,4514,10388,4480,10387,4455,10414,4455,10388,4417,10368,4416e" filled="t" fillcolor="#7E612A" stroked="f">
                <v:path arrowok="t"/>
                <v:fill/>
              </v:shape>
              <v:shape style="position:absolute;left:10347;top:4416;width:105;height:99" coordorigin="10347,4416" coordsize="105,99" path="m10442,4416l10433,4416,10425,4417,10425,4449,10427,4474,10451,4474,10451,4437,10452,4420,10450,4417,10442,4416e" filled="t" fillcolor="#7E612A" stroked="f">
                <v:path arrowok="t"/>
                <v:fill/>
              </v:shape>
            </v:group>
            <v:group style="position:absolute;left:10468;top:4417;width:105;height:95" coordorigin="10468,4417" coordsize="105,95">
              <v:shape style="position:absolute;left:10468;top:4417;width:105;height:95" coordorigin="10468,4417" coordsize="105,95" path="m10504,4417l10485,4427,10472,4444,10468,4465,10469,4475,10475,4491,10488,4504,10510,4511,10541,4512,10559,4502,10563,4494,10505,4494,10497,4484,10497,4447,10505,4437,10564,4437,10555,4428,10535,4420,10504,4417e" filled="t" fillcolor="#7E612A" stroked="f">
                <v:path arrowok="t"/>
                <v:fill/>
              </v:shape>
              <v:shape style="position:absolute;left:10468;top:4417;width:105;height:95" coordorigin="10468,4417" coordsize="105,95" path="m10564,4437l10536,4437,10544,4447,10544,4484,10536,4494,10563,4494,10570,4484,10573,4459,10568,4442,10564,4437e" filled="t" fillcolor="#7E612A" stroked="f">
                <v:path arrowok="t"/>
                <v:fill/>
              </v:shape>
            </v:group>
            <v:group style="position:absolute;left:10579;top:4416;width:128;height:99" coordorigin="10579,4416" coordsize="128,99">
              <v:shape style="position:absolute;left:10579;top:4416;width:128;height:99" coordorigin="10579,4416" coordsize="128,99" path="m10707,4457l10679,4457,10680,4457,10679,4484,10679,4514,10688,4515,10698,4515,10707,4514,10707,4457e" filled="t" fillcolor="#7E612A" stroked="f">
                <v:path arrowok="t"/>
                <v:fill/>
              </v:shape>
              <v:shape style="position:absolute;left:10579;top:4416;width:128;height:99" coordorigin="10579,4416" coordsize="128,99" path="m10601,4416l10581,4417,10579,4425,10580,4431,10581,4438,10595,4439,10595,4511,10597,4514,10605,4515,10613,4515,10621,4514,10621,4484,10620,4458,10621,4457,10649,4457,10637,4438,10621,4417,10601,4416e" filled="t" fillcolor="#7E612A" stroked="f">
                <v:path arrowok="t"/>
                <v:fill/>
              </v:shape>
              <v:shape style="position:absolute;left:10579;top:4416;width:128;height:99" coordorigin="10579,4416" coordsize="128,99" path="m10649,4457l10621,4457,10648,4498,10652,4498,10677,4460,10651,4460,10649,4457e" filled="t" fillcolor="#7E612A" stroked="f">
                <v:path arrowok="t"/>
                <v:fill/>
              </v:shape>
              <v:shape style="position:absolute;left:10579;top:4416;width:128;height:99" coordorigin="10579,4416" coordsize="128,99" path="m10697,4416l10687,4416,10678,4417,10664,4438,10651,4460,10677,4460,10679,4457,10707,4457,10707,4417,10697,4416e" filled="t" fillcolor="#7E612A" stroked="f">
                <v:path arrowok="t"/>
                <v:fill/>
              </v:shape>
            </v:group>
            <v:group style="position:absolute;left:10721;top:4416;width:42;height:98" coordorigin="10721,4416" coordsize="42,98">
              <v:shape style="position:absolute;left:10721;top:4416;width:42;height:98" coordorigin="10721,4416" coordsize="42,98" path="m10736,4416l10722,4417,10721,4424,10721,4431,10722,4438,10736,4439,10736,4511,10738,4514,10746,4515,10756,4515,10763,4514,10763,4419,10761,4417,10748,4417,10736,4416e" filled="t" fillcolor="#7E612A" stroked="f">
                <v:path arrowok="t"/>
                <v:fill/>
              </v:shape>
            </v:group>
            <v:group style="position:absolute;left:10777;top:4416;width:105;height:99" coordorigin="10777,4416" coordsize="105,99">
              <v:shape style="position:absolute;left:10777;top:4416;width:105;height:99" coordorigin="10777,4416" coordsize="105,99" path="m10844,4455l10817,4455,10853,4514,10862,4515,10872,4515,10881,4514,10881,4474,10856,4474,10844,4455e" filled="t" fillcolor="#7E612A" stroked="f">
                <v:path arrowok="t"/>
                <v:fill/>
              </v:shape>
              <v:shape style="position:absolute;left:10777;top:4416;width:105;height:99" coordorigin="10777,4416" coordsize="105,99" path="m10798,4416l10778,4417,10777,4424,10777,4431,10778,4438,10792,4439,10792,4511,10795,4514,10802,4515,10810,4515,10818,4514,10818,4480,10817,4455,10844,4455,10818,4417,10798,4416e" filled="t" fillcolor="#7E612A" stroked="f">
                <v:path arrowok="t"/>
                <v:fill/>
              </v:shape>
              <v:shape style="position:absolute;left:10777;top:4416;width:105;height:99" coordorigin="10777,4416" coordsize="105,99" path="m10872,4416l10863,4416,10855,4417,10855,4449,10857,4474,10881,4474,10881,4437,10882,4420,10880,4417,10872,4416e" filled="t" fillcolor="#7E612A" stroked="f">
                <v:path arrowok="t"/>
                <v:fill/>
              </v:shape>
            </v:group>
            <v:group style="position:absolute;left:10895;top:4417;width:90;height:96" coordorigin="10895,4417" coordsize="90,96">
              <v:shape style="position:absolute;left:10895;top:4417;width:90;height:96" coordorigin="10895,4417" coordsize="90,96" path="m10982,4417l10897,4417,10895,4424,10895,4432,10897,4438,10910,4439,10910,4512,10912,4514,10984,4514,10986,4507,10986,4499,10984,4492,10938,4492,10938,4477,10978,4477,10979,4470,10979,4463,10978,4456,10938,4456,10938,4439,10982,4439,10984,4432,10984,4424,10982,4417e" filled="t" fillcolor="#7E612A" stroked="f">
                <v:path arrowok="t"/>
                <v:fill/>
              </v:shape>
            </v:group>
            <v:group style="position:absolute;left:10994;top:4417;width:90;height:96" coordorigin="10994,4417" coordsize="90,96">
              <v:shape style="position:absolute;left:10994;top:4417;width:90;height:96" coordorigin="10994,4417" coordsize="90,96" path="m11081,4417l10995,4417,10994,4424,10994,4432,10995,4438,11009,4439,11009,4512,11011,4514,11083,4514,11084,4507,11084,4499,11083,4492,11036,4492,11036,4477,11076,4477,11078,4470,11078,4463,11076,4456,11036,4456,11036,4439,11081,4439,11082,4432,11082,4424,11081,4417e" filled="t" fillcolor="#7E612A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513.098999pt;margin-top:146.571014pt;width:44.234pt;height:40.699pt;mso-position-horizontal-relative:page;mso-position-vertical-relative:page;z-index:-499" coordorigin="10262,2931" coordsize="885,814">
            <v:shape style="position:absolute;left:10964;top:3001;width:160;height:251" type="#_x0000_t75">
              <v:imagedata r:id="rId11" o:title=""/>
            </v:shape>
            <v:shape style="position:absolute;left:10457;top:3197;width:279;height:458" type="#_x0000_t75">
              <v:imagedata r:id="rId12" o:title=""/>
            </v:shape>
            <v:shape style="position:absolute;left:10725;top:3045;width:331;height:308" type="#_x0000_t75">
              <v:imagedata r:id="rId13" o:title=""/>
            </v:shape>
            <v:shape style="position:absolute;left:10325;top:3427;width:241;height:274" type="#_x0000_t75">
              <v:imagedata r:id="rId14" o:title=""/>
            </v:shape>
            <v:shape style="position:absolute;left:10730;top:2931;width:391;height:615" type="#_x0000_t75">
              <v:imagedata r:id="rId15" o:title=""/>
            </v:shape>
            <v:shape style="position:absolute;left:10969;top:2952;width:177;height:443" type="#_x0000_t75">
              <v:imagedata r:id="rId16" o:title=""/>
            </v:shape>
            <v:shape style="position:absolute;left:10262;top:3431;width:442;height:314" type="#_x0000_t75">
              <v:imagedata r:id="rId17" o:title=""/>
            </v:shape>
            <v:shape style="position:absolute;left:10311;top:3201;width:608;height:531" type="#_x0000_t75">
              <v:imagedata r:id="rId18" o:title=""/>
            </v:shape>
            <v:shape style="position:absolute;left:10482;top:3018;width:581;height:643" type="#_x0000_t75">
              <v:imagedata r:id="rId19" o:title=""/>
            </v:shape>
            <w10:wrap type="none"/>
          </v:group>
        </w:pict>
      </w:r>
      <w:r>
        <w:rPr/>
        <w:pict>
          <v:group style="position:absolute;margin-left:459.851715pt;margin-top:73.902817pt;width:29.376599pt;height:29.4124pt;mso-position-horizontal-relative:page;mso-position-vertical-relative:page;z-index:-498" coordorigin="9197,1478" coordsize="588,588">
            <v:shape style="position:absolute;left:9526;top:1854;width:211;height:181" type="#_x0000_t75">
              <v:imagedata r:id="rId20" o:title=""/>
            </v:shape>
            <v:shape style="position:absolute;left:9224;top:1505;width:196;height:213" type="#_x0000_t75">
              <v:imagedata r:id="rId21" o:title=""/>
            </v:shape>
            <v:shape style="position:absolute;left:9206;top:1490;width:429;height:396" type="#_x0000_t75">
              <v:imagedata r:id="rId22" o:title=""/>
            </v:shape>
            <v:shape style="position:absolute;left:9253;top:1549;width:478;height:452" type="#_x0000_t75">
              <v:imagedata r:id="rId23" o:title=""/>
            </v:shape>
            <v:shape style="position:absolute;left:9364;top:1680;width:406;height:372" type="#_x0000_t75">
              <v:imagedata r:id="rId24" o:title=""/>
            </v:shape>
            <v:group style="position:absolute;left:9267;top:1488;width:251;height:149" coordorigin="9267,1488" coordsize="251,149">
              <v:shape style="position:absolute;left:9267;top:1488;width:251;height:149" coordorigin="9267,1488" coordsize="251,149" path="m9354,1522l9299,1561,9267,1613,9272,1626,9278,1631,9290,1635,9305,1637,9332,1637,9391,1621,9451,1592,9472,1578,9339,1578,9334,1577,9325,1574,9322,1572,9320,1566,9320,1562,9324,1553,9327,1548,9339,1534,9354,1522e" filled="t" fillcolor="#ED1C24" stroked="f">
                <v:path arrowok="t"/>
                <v:fill/>
              </v:shape>
              <v:shape style="position:absolute;left:9267;top:1488;width:251;height:149" coordorigin="9267,1488" coordsize="251,149" path="m9515,1504l9429,1504,9438,1506,9441,1508,9445,1514,9445,1518,9442,1526,9386,1567,9339,1578,9472,1578,9513,1534,9518,1518,9518,1512,9515,1504e" filled="t" fillcolor="#ED1C24" stroked="f">
                <v:path arrowok="t"/>
                <v:fill/>
              </v:shape>
              <v:shape style="position:absolute;left:9267;top:1488;width:251;height:149" coordorigin="9267,1488" coordsize="251,149" path="m9463,1488l9400,1506,9382,1514,9387,1512,9390,1511,9403,1507,9411,1506,9424,1504,9429,1504,9515,1504,9514,1501,9510,1497,9498,1492,9490,1490,9473,1488,9463,1488e" filled="t" fillcolor="#ED1C24" stroked="f">
                <v:path arrowok="t"/>
                <v:fill/>
              </v:shape>
            </v:group>
            <v:group style="position:absolute;left:9402;top:1912;width:332;height:144" coordorigin="9402,1912" coordsize="332,144">
              <v:shape style="position:absolute;left:9402;top:1912;width:332;height:144" coordorigin="9402,1912" coordsize="332,144" path="m9402,2042l9473,2056,9490,2056,9494,2056,9546,2050,9463,2050,9443,2050,9434,2049,9417,2047,9409,2044,9402,2042e" filled="t" fillcolor="#ED1C24" stroked="f">
                <v:path arrowok="t"/>
                <v:fill/>
              </v:shape>
              <v:shape style="position:absolute;left:9402;top:1912;width:332;height:144" coordorigin="9402,1912" coordsize="332,144" path="m9734,1912l9681,1966,9631,2000,9575,2026,9518,2043,9463,2050,9546,2050,9612,2027,9664,1996,9709,1953,9734,1912,9734,1912e" filled="t" fillcolor="#ED1C24" stroked="f">
                <v:path arrowok="t"/>
                <v:fill/>
              </v:shape>
            </v:group>
            <v:group style="position:absolute;left:9211;top:1639;width:317;height:141" coordorigin="9211,1639" coordsize="317,141">
              <v:shape style="position:absolute;left:9211;top:1639;width:317;height:141" coordorigin="9211,1639" coordsize="317,141" path="m9238,1639l9213,1708,9211,1718,9212,1736,9258,1777,9295,1781,9323,1780,9384,1769,9460,1743,9514,1716,9529,1707,9293,1707,9273,1705,9256,1700,9244,1694,9236,1687,9230,1667,9231,1656,9237,1642,9238,1639e" filled="t" fillcolor="#ED1C24" stroked="f">
                <v:path arrowok="t"/>
                <v:fill/>
              </v:shape>
            </v:group>
            <v:group style="position:absolute;left:9293;top:1493;width:358;height:214" coordorigin="9293,1493" coordsize="358,214">
              <v:shape style="position:absolute;left:9293;top:1493;width:358;height:214" coordorigin="9293,1493" coordsize="358,214" path="m9547,1493l9588,1531,9588,1537,9554,1595,9505,1635,9432,1675,9353,1701,9293,1707,9529,1707,9581,1670,9635,1611,9652,1564,9650,1553,9599,1509,9550,1494,9547,1493e" filled="t" fillcolor="#ED1C24" stroked="f">
                <v:path arrowok="t"/>
                <v:fill/>
              </v:shape>
            </v:group>
            <v:group style="position:absolute;left:9237;top:1642;width:2;height:2" coordorigin="9237,1642" coordsize="2,2">
              <v:shape style="position:absolute;left:9237;top:1642;width:2;height:2" coordorigin="9237,1642" coordsize="0,0" path="m9238,1642l9237,1642,9238,1642e" filled="t" fillcolor="#ED1C24" stroked="f">
                <v:path arrowok="t"/>
                <v:fill/>
              </v:shape>
            </v:group>
            <v:group style="position:absolute;left:9207;top:1795;width:370;height:130" coordorigin="9207,1795" coordsize="370,130">
              <v:shape style="position:absolute;left:9207;top:1795;width:370;height:130" coordorigin="9207,1795" coordsize="370,130" path="m9207,1795l9207,1796,9208,1808,9209,1814,9227,1877,9274,1914,9334,1924,9358,1924,9439,1911,9513,1886,9569,1860,9577,1855,9315,1855,9295,1854,9236,1838,9207,1796,9207,1795e" filled="t" fillcolor="#ED1C24" stroked="f">
                <v:path arrowok="t"/>
                <v:fill/>
              </v:shape>
            </v:group>
            <v:group style="position:absolute;left:9315;top:1572;width:430;height:283" coordorigin="9315,1572" coordsize="430,283">
              <v:shape style="position:absolute;left:9315;top:1572;width:430;height:283" coordorigin="9315,1572" coordsize="430,283" path="m9691,1572l9693,1574,9695,1576,9705,1609,9705,1615,9670,1687,9615,1739,9563,1776,9508,1806,9435,1834,9374,1849,9315,1855,9577,1855,9636,1817,9682,1778,9723,1729,9745,1670,9745,1667,9745,1659,9719,1603,9703,1584,9691,1572e" filled="t" fillcolor="#ED1C24" stroked="f">
                <v:path arrowok="t"/>
                <v:fill/>
              </v:shape>
            </v:group>
            <v:group style="position:absolute;left:9268;top:1947;width:319;height:78" coordorigin="9268,1947" coordsize="319,78">
              <v:shape style="position:absolute;left:9268;top:1947;width:319;height:78" coordorigin="9268,1947" coordsize="319,78" path="m9268,1947l9325,2003,9406,2025,9424,2025,9491,2017,9563,1994,9587,1984,9370,1984,9350,1982,9292,1967,9274,1955,9268,1947e" filled="t" fillcolor="#ED1C24" stroked="f">
                <v:path arrowok="t"/>
                <v:fill/>
              </v:shape>
            </v:group>
            <v:group style="position:absolute;left:9370;top:1719;width:405;height:265" coordorigin="9370,1719" coordsize="405,265">
              <v:shape style="position:absolute;left:9370;top:1719;width:405;height:265" coordorigin="9370,1719" coordsize="405,265" path="m9768,1719l9768,1723,9768,1726,9768,1733,9738,1805,9684,1862,9621,1908,9563,1938,9491,1965,9428,1980,9370,1984,9587,1984,9655,1946,9715,1896,9755,1846,9774,1788,9775,1769,9773,1749,9773,1742,9771,1731,9768,1719e" filled="t" fillcolor="#ED1C24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459.619507pt;margin-top:125.020012pt;width:27.3455pt;height:7.603pt;mso-position-horizontal-relative:page;mso-position-vertical-relative:page;z-index:-497" coordorigin="9192,2500" coordsize="547,152">
            <v:group style="position:absolute;left:9202;top:2551;width:114;height:90" coordorigin="9202,2551" coordsize="114,90">
              <v:shape style="position:absolute;left:9202;top:2551;width:114;height:90" coordorigin="9202,2551" coordsize="114,90" path="m9219,2551l9202,2551,9223,2640,9241,2640,9248,2616,9233,2616,9219,2551e" filled="t" fillcolor="#231F20" stroked="f">
                <v:path arrowok="t"/>
                <v:fill/>
              </v:shape>
              <v:shape style="position:absolute;left:9202;top:2551;width:114;height:90" coordorigin="9202,2551" coordsize="114,90" path="m9274,2578l9259,2578,9278,2640,9296,2640,9302,2616,9285,2616,9274,2578e" filled="t" fillcolor="#231F20" stroked="f">
                <v:path arrowok="t"/>
                <v:fill/>
              </v:shape>
              <v:shape style="position:absolute;left:9202;top:2551;width:114;height:90" coordorigin="9202,2551" coordsize="114,90" path="m9266,2551l9253,2551,9233,2616,9248,2616,9259,2578,9274,2578,9266,2551e" filled="t" fillcolor="#231F20" stroked="f">
                <v:path arrowok="t"/>
                <v:fill/>
              </v:shape>
              <v:shape style="position:absolute;left:9202;top:2551;width:114;height:90" coordorigin="9202,2551" coordsize="114,90" path="m9316,2551l9300,2551,9286,2616,9302,2616,9316,2551e" filled="t" fillcolor="#231F20" stroked="f">
                <v:path arrowok="t"/>
                <v:fill/>
              </v:shape>
            </v:group>
            <v:group style="position:absolute;left:9342;top:2510;width:19;height:130" coordorigin="9342,2510" coordsize="19,130">
              <v:shape style="position:absolute;left:9342;top:2510;width:19;height:130" coordorigin="9342,2510" coordsize="19,130" path="m9360,2551l9343,2551,9343,2640,9360,2640,9360,2551e" filled="t" fillcolor="#231F20" stroked="f">
                <v:path arrowok="t"/>
                <v:fill/>
              </v:shape>
              <v:shape style="position:absolute;left:9342;top:2510;width:19;height:130" coordorigin="9342,2510" coordsize="19,130" path="m9362,2510l9342,2510,9342,2530,9362,2530,9362,2510e" filled="t" fillcolor="#231F20" stroked="f">
                <v:path arrowok="t"/>
                <v:fill/>
              </v:shape>
            </v:group>
            <v:group style="position:absolute;left:9394;top:2549;width:70;height:92" coordorigin="9394,2549" coordsize="70,92">
              <v:shape style="position:absolute;left:9394;top:2549;width:70;height:92" coordorigin="9394,2549" coordsize="70,92" path="m9411,2551l9394,2551,9394,2640,9411,2640,9411,2598,9419,2576,9428,2570,9411,2570,9411,2551e" filled="t" fillcolor="#231F20" stroked="f">
                <v:path arrowok="t"/>
                <v:fill/>
              </v:shape>
              <v:shape style="position:absolute;left:9394;top:2549;width:70;height:92" coordorigin="9394,2549" coordsize="70,92" path="m9464,2566l9447,2566,9447,2640,9464,2640,9464,2567,9464,2566e" filled="t" fillcolor="#231F20" stroked="f">
                <v:path arrowok="t"/>
                <v:fill/>
              </v:shape>
              <v:shape style="position:absolute;left:9394;top:2549;width:70;height:92" coordorigin="9394,2549" coordsize="70,92" path="m9460,2549l9421,2549,9414,2562,9411,2570,9428,2570,9435,2566,9464,2566,9460,2549e" filled="t" fillcolor="#231F20" stroked="f">
                <v:path arrowok="t"/>
                <v:fill/>
              </v:shape>
            </v:group>
            <v:group style="position:absolute;left:9495;top:2549;width:70;height:92" coordorigin="9495,2549" coordsize="70,92">
              <v:shape style="position:absolute;left:9495;top:2549;width:70;height:92" coordorigin="9495,2549" coordsize="70,92" path="m9512,2551l9495,2551,9495,2640,9512,2640,9513,2598,9520,2576,9529,2570,9512,2570,9512,2551e" filled="t" fillcolor="#231F20" stroked="f">
                <v:path arrowok="t"/>
                <v:fill/>
              </v:shape>
              <v:shape style="position:absolute;left:9495;top:2549;width:70;height:92" coordorigin="9495,2549" coordsize="70,92" path="m9565,2566l9548,2566,9548,2640,9565,2640,9565,2567,9565,2566e" filled="t" fillcolor="#231F20" stroked="f">
                <v:path arrowok="t"/>
                <v:fill/>
              </v:shape>
              <v:shape style="position:absolute;left:9495;top:2549;width:70;height:92" coordorigin="9495,2549" coordsize="70,92" path="m9562,2549l9523,2549,9516,2562,9513,2570,9529,2570,9536,2566,9565,2566,9562,2549e" filled="t" fillcolor="#231F20" stroked="f">
                <v:path arrowok="t"/>
                <v:fill/>
              </v:shape>
            </v:group>
            <v:group style="position:absolute;left:9591;top:2549;width:68;height:94" coordorigin="9591,2549" coordsize="68,94">
              <v:shape style="position:absolute;left:9591;top:2549;width:68;height:94" coordorigin="9591,2549" coordsize="68,94" path="m9624,2549l9610,2553,9597,2569,9591,2603,9599,2625,9614,2638,9635,2642,9645,2642,9650,2641,9657,2639,9657,2629,9648,2629,9626,2626,9612,2610,9607,2589,9659,2589,9658,2578,9608,2578,9608,2574,9612,2562,9651,2562,9647,2555,9624,2549e" filled="t" fillcolor="#231F20" stroked="f">
                <v:path arrowok="t"/>
                <v:fill/>
              </v:shape>
              <v:shape style="position:absolute;left:9591;top:2549;width:68;height:94" coordorigin="9591,2549" coordsize="68,94" path="m9657,2626l9653,2627,9648,2629,9657,2629,9657,2626e" filled="t" fillcolor="#231F20" stroked="f">
                <v:path arrowok="t"/>
                <v:fill/>
              </v:shape>
              <v:shape style="position:absolute;left:9591;top:2549;width:68;height:94" coordorigin="9591,2549" coordsize="68,94" path="m9651,2562l9639,2562,9642,2572,9642,2578,9658,2578,9658,2572,9651,2562e" filled="t" fillcolor="#231F20" stroked="f">
                <v:path arrowok="t"/>
                <v:fill/>
              </v:shape>
            </v:group>
            <v:group style="position:absolute;left:9684;top:2549;width:45;height:92" coordorigin="9684,2549" coordsize="45,92">
              <v:shape style="position:absolute;left:9684;top:2549;width:45;height:92" coordorigin="9684,2549" coordsize="45,92" path="m9701,2551l9684,2551,9684,2640,9701,2640,9702,2594,9711,2573,9724,2569,9701,2569,9701,2551e" filled="t" fillcolor="#231F20" stroked="f">
                <v:path arrowok="t"/>
                <v:fill/>
              </v:shape>
              <v:shape style="position:absolute;left:9684;top:2549;width:45;height:92" coordorigin="9684,2549" coordsize="45,92" path="m9729,2549l9712,2549,9704,2562,9702,2569,9724,2569,9729,2567,9729,2549e" filled="t" fillcolor="#231F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489.5513pt;margin-top:124.917114pt;width:36.0935pt;height:7.7061pt;mso-position-horizontal-relative:page;mso-position-vertical-relative:page;z-index:-496" coordorigin="9791,2498" coordsize="722,154">
            <v:group style="position:absolute;left:9801;top:2508;width:69;height:132" coordorigin="9801,2508" coordsize="69,132">
              <v:shape style="position:absolute;left:9801;top:2508;width:69;height:132" coordorigin="9801,2508" coordsize="69,132" path="m9834,2564l9817,2564,9817,2640,9834,2640,9834,2564e" filled="t" fillcolor="#231F20" stroked="f">
                <v:path arrowok="t"/>
                <v:fill/>
              </v:shape>
              <v:shape style="position:absolute;left:9801;top:2508;width:69;height:132" coordorigin="9801,2508" coordsize="69,132" path="m9861,2551l9801,2551,9801,2564,9861,2564,9861,2551e" filled="t" fillcolor="#231F20" stroked="f">
                <v:path arrowok="t"/>
                <v:fill/>
              </v:shape>
              <v:shape style="position:absolute;left:9801;top:2508;width:69;height:132" coordorigin="9801,2508" coordsize="69,132" path="m9857,2508l9842,2509,9823,2519,9817,2540,9817,2551,9834,2551,9834,2532,9838,2522,9870,2522,9870,2510,9864,2509,9857,2508e" filled="t" fillcolor="#231F20" stroked="f">
                <v:path arrowok="t"/>
                <v:fill/>
              </v:shape>
              <v:shape style="position:absolute;left:9801;top:2508;width:69;height:132" coordorigin="9801,2508" coordsize="69,132" path="m9870,2522l9859,2522,9864,2523,9870,2524,9870,2522e" filled="t" fillcolor="#231F20" stroked="f">
                <v:path arrowok="t"/>
                <v:fill/>
              </v:shape>
            </v:group>
            <v:group style="position:absolute;left:9879;top:2551;width:70;height:92" coordorigin="9879,2551" coordsize="70,92">
              <v:shape style="position:absolute;left:9879;top:2551;width:70;height:92" coordorigin="9879,2551" coordsize="70,92" path="m9896,2551l9879,2551,9879,2624,9883,2642,9922,2642,9929,2629,9930,2626,9896,2626,9896,2551e" filled="t" fillcolor="#231F20" stroked="f">
                <v:path arrowok="t"/>
                <v:fill/>
              </v:shape>
              <v:shape style="position:absolute;left:9879;top:2551;width:70;height:92" coordorigin="9879,2551" coordsize="70,92" path="m9949,2621l9932,2621,9932,2640,9949,2640,9949,2621e" filled="t" fillcolor="#231F20" stroked="f">
                <v:path arrowok="t"/>
                <v:fill/>
              </v:shape>
              <v:shape style="position:absolute;left:9879;top:2551;width:70;height:92" coordorigin="9879,2551" coordsize="70,92" path="m9949,2551l9932,2551,9932,2593,9925,2616,9909,2626,9930,2626,9932,2621,9949,2621,9949,2551e" filled="t" fillcolor="#231F20" stroked="f">
                <v:path arrowok="t"/>
                <v:fill/>
              </v:shape>
            </v:group>
            <v:group style="position:absolute;left:9982;top:2549;width:45;height:92" coordorigin="9982,2549" coordsize="45,92">
              <v:shape style="position:absolute;left:9982;top:2549;width:45;height:92" coordorigin="9982,2549" coordsize="45,92" path="m9999,2551l9982,2551,9982,2640,9999,2640,9999,2594,10009,2573,10021,2569,9999,2569,9999,2551e" filled="t" fillcolor="#231F20" stroked="f">
                <v:path arrowok="t"/>
                <v:fill/>
              </v:shape>
              <v:shape style="position:absolute;left:9982;top:2549;width:45;height:92" coordorigin="9982,2549" coordsize="45,92" path="m10027,2549l10009,2549,10002,2562,9999,2569,10021,2569,10027,2567,10027,2549e" filled="t" fillcolor="#231F20" stroked="f">
                <v:path arrowok="t"/>
                <v:fill/>
              </v:shape>
            </v:group>
            <v:group style="position:absolute;left:10048;top:2549;width:70;height:92" coordorigin="10048,2549" coordsize="70,92">
              <v:shape style="position:absolute;left:10048;top:2549;width:70;height:92" coordorigin="10048,2549" coordsize="70,92" path="m10065,2551l10048,2551,10048,2640,10065,2640,10065,2598,10073,2576,10082,2570,10065,2570,10065,2551e" filled="t" fillcolor="#231F20" stroked="f">
                <v:path arrowok="t"/>
                <v:fill/>
              </v:shape>
              <v:shape style="position:absolute;left:10048;top:2549;width:70;height:92" coordorigin="10048,2549" coordsize="70,92" path="m10118,2566l10101,2566,10101,2640,10118,2640,10118,2567,10118,2566e" filled="t" fillcolor="#231F20" stroked="f">
                <v:path arrowok="t"/>
                <v:fill/>
              </v:shape>
              <v:shape style="position:absolute;left:10048;top:2549;width:70;height:92" coordorigin="10048,2549" coordsize="70,92" path="m10115,2549l10076,2549,10069,2562,10066,2570,10082,2570,10089,2566,10118,2566,10115,2549e" filled="t" fillcolor="#231F20" stroked="f">
                <v:path arrowok="t"/>
                <v:fill/>
              </v:shape>
            </v:group>
            <v:group style="position:absolute;left:10150;top:2510;width:19;height:130" coordorigin="10150,2510" coordsize="19,130">
              <v:shape style="position:absolute;left:10150;top:2510;width:19;height:130" coordorigin="10150,2510" coordsize="19,130" path="m10169,2551l10152,2551,10152,2640,10169,2640,10169,2551e" filled="t" fillcolor="#231F20" stroked="f">
                <v:path arrowok="t"/>
                <v:fill/>
              </v:shape>
              <v:shape style="position:absolute;left:10150;top:2510;width:19;height:130" coordorigin="10150,2510" coordsize="19,130" path="m10170,2510l10150,2510,10150,2530,10170,2530,10170,2510e" filled="t" fillcolor="#231F20" stroked="f">
                <v:path arrowok="t"/>
                <v:fill/>
              </v:shape>
            </v:group>
            <v:group style="position:absolute;left:10194;top:2519;width:56;height:123" coordorigin="10194,2519" coordsize="56,123">
              <v:shape style="position:absolute;left:10194;top:2519;width:56;height:123" coordorigin="10194,2519" coordsize="56,123" path="m10227,2564l10210,2564,10210,2633,10215,2642,10241,2642,10246,2642,10250,2641,10250,2629,10228,2629,10227,2620,10227,2564e" filled="t" fillcolor="#231F20" stroked="f">
                <v:path arrowok="t"/>
                <v:fill/>
              </v:shape>
              <v:shape style="position:absolute;left:10194;top:2519;width:56;height:123" coordorigin="10194,2519" coordsize="56,123" path="m10250,2628l10248,2629,10244,2629,10250,2629,10250,2628e" filled="t" fillcolor="#231F20" stroked="f">
                <v:path arrowok="t"/>
                <v:fill/>
              </v:shape>
              <v:shape style="position:absolute;left:10194;top:2519;width:56;height:123" coordorigin="10194,2519" coordsize="56,123" path="m10251,2551l10194,2551,10194,2564,10251,2564,10251,2551e" filled="t" fillcolor="#231F20" stroked="f">
                <v:path arrowok="t"/>
                <v:fill/>
              </v:shape>
              <v:shape style="position:absolute;left:10194;top:2519;width:56;height:123" coordorigin="10194,2519" coordsize="56,123" path="m10227,2519l10210,2530,10210,2551,10227,2551,10227,2519e" filled="t" fillcolor="#231F20" stroked="f">
                <v:path arrowok="t"/>
                <v:fill/>
              </v:shape>
            </v:group>
            <v:group style="position:absolute;left:10271;top:2551;width:70;height:92" coordorigin="10271,2551" coordsize="70,92">
              <v:shape style="position:absolute;left:10271;top:2551;width:70;height:92" coordorigin="10271,2551" coordsize="70,92" path="m10288,2551l10271,2551,10271,2624,10275,2642,10314,2642,10321,2629,10322,2626,10288,2626,10288,2551e" filled="t" fillcolor="#231F20" stroked="f">
                <v:path arrowok="t"/>
                <v:fill/>
              </v:shape>
              <v:shape style="position:absolute;left:10271;top:2551;width:70;height:92" coordorigin="10271,2551" coordsize="70,92" path="m10341,2621l10324,2621,10324,2640,10341,2640,10341,2621e" filled="t" fillcolor="#231F20" stroked="f">
                <v:path arrowok="t"/>
                <v:fill/>
              </v:shape>
              <v:shape style="position:absolute;left:10271;top:2551;width:70;height:92" coordorigin="10271,2551" coordsize="70,92" path="m10341,2551l10324,2551,10324,2593,10317,2616,10301,2626,10322,2626,10324,2621,10341,2621,10341,2551e" filled="t" fillcolor="#231F20" stroked="f">
                <v:path arrowok="t"/>
                <v:fill/>
              </v:shape>
            </v:group>
            <v:group style="position:absolute;left:10374;top:2549;width:45;height:92" coordorigin="10374,2549" coordsize="45,92">
              <v:shape style="position:absolute;left:10374;top:2549;width:45;height:92" coordorigin="10374,2549" coordsize="45,92" path="m10391,2551l10374,2551,10374,2640,10391,2640,10391,2594,10401,2573,10413,2569,10391,2569,10391,2551e" filled="t" fillcolor="#231F20" stroked="f">
                <v:path arrowok="t"/>
                <v:fill/>
              </v:shape>
              <v:shape style="position:absolute;left:10374;top:2549;width:45;height:92" coordorigin="10374,2549" coordsize="45,92" path="m10419,2549l10401,2549,10394,2562,10391,2569,10413,2569,10419,2567,10419,2549e" filled="t" fillcolor="#231F20" stroked="f">
                <v:path arrowok="t"/>
                <v:fill/>
              </v:shape>
            </v:group>
            <v:group style="position:absolute;left:10435;top:2549;width:68;height:94" coordorigin="10435,2549" coordsize="68,94">
              <v:shape style="position:absolute;left:10435;top:2549;width:68;height:94" coordorigin="10435,2549" coordsize="68,94" path="m10467,2549l10453,2553,10440,2569,10435,2603,10442,2625,10457,2638,10478,2642,10488,2642,10493,2641,10501,2639,10501,2629,10492,2629,10469,2626,10455,2610,10451,2589,10503,2589,10502,2578,10452,2578,10452,2574,10456,2562,10495,2562,10490,2555,10467,2549e" filled="t" fillcolor="#231F20" stroked="f">
                <v:path arrowok="t"/>
                <v:fill/>
              </v:shape>
              <v:shape style="position:absolute;left:10435;top:2549;width:68;height:94" coordorigin="10435,2549" coordsize="68,94" path="m10501,2626l10497,2627,10492,2629,10501,2629,10501,2626e" filled="t" fillcolor="#231F20" stroked="f">
                <v:path arrowok="t"/>
                <v:fill/>
              </v:shape>
              <v:shape style="position:absolute;left:10435;top:2549;width:68;height:94" coordorigin="10435,2549" coordsize="68,94" path="m10495,2562l10483,2562,10486,2572,10486,2578,10502,2578,10501,2572,10495,2562e" filled="t" fillcolor="#231F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528.641785pt;margin-top:125.020012pt;width:25.173609pt;height:9.44356pt;mso-position-horizontal-relative:page;mso-position-vertical-relative:page;z-index:-495" coordorigin="10573,2500" coordsize="503,189">
            <v:group style="position:absolute;left:10583;top:2510;width:71;height:132" coordorigin="10583,2510" coordsize="71,132">
              <v:shape style="position:absolute;left:10583;top:2510;width:71;height:132" coordorigin="10583,2510" coordsize="71,132" path="m10627,2549l10601,2551,10590,2562,10584,2584,10583,2616,10593,2635,10612,2642,10627,2642,10634,2632,10635,2629,10602,2629,10600,2610,10600,2577,10604,2562,10636,2562,10634,2558,10627,2549e" filled="t" fillcolor="#231F20" stroked="f">
                <v:path arrowok="t"/>
                <v:fill/>
              </v:shape>
              <v:shape style="position:absolute;left:10583;top:2510;width:71;height:132" coordorigin="10583,2510" coordsize="71,132" path="m10654,2627l10637,2627,10637,2640,10654,2640,10654,2627e" filled="t" fillcolor="#231F20" stroked="f">
                <v:path arrowok="t"/>
                <v:fill/>
              </v:shape>
              <v:shape style="position:absolute;left:10583;top:2510;width:71;height:132" coordorigin="10583,2510" coordsize="71,132" path="m10636,2562l10632,2562,10637,2580,10637,2610,10631,2629,10635,2629,10636,2627,10654,2627,10654,2563,10636,2563,10636,2562e" filled="t" fillcolor="#231F20" stroked="f">
                <v:path arrowok="t"/>
                <v:fill/>
              </v:shape>
              <v:shape style="position:absolute;left:10583;top:2510;width:71;height:132" coordorigin="10583,2510" coordsize="71,132" path="m10654,2510l10637,2510,10637,2563,10654,2563,10654,2510e" filled="t" fillcolor="#231F20" stroked="f">
                <v:path arrowok="t"/>
                <v:fill/>
              </v:shape>
            </v:group>
            <v:group style="position:absolute;left:10679;top:2549;width:68;height:94" coordorigin="10679,2549" coordsize="68,94">
              <v:shape style="position:absolute;left:10679;top:2549;width:68;height:94" coordorigin="10679,2549" coordsize="68,94" path="m10712,2549l10698,2553,10685,2569,10679,2603,10687,2625,10702,2638,10723,2642,10733,2642,10738,2641,10746,2639,10746,2629,10736,2629,10714,2626,10700,2610,10696,2589,10748,2589,10747,2578,10696,2578,10696,2574,10700,2562,10740,2562,10735,2555,10712,2549e" filled="t" fillcolor="#231F20" stroked="f">
                <v:path arrowok="t"/>
                <v:fill/>
              </v:shape>
              <v:shape style="position:absolute;left:10679;top:2549;width:68;height:94" coordorigin="10679,2549" coordsize="68,94" path="m10746,2626l10742,2627,10736,2629,10746,2629,10746,2626e" filled="t" fillcolor="#231F20" stroked="f">
                <v:path arrowok="t"/>
                <v:fill/>
              </v:shape>
              <v:shape style="position:absolute;left:10679;top:2549;width:68;height:94" coordorigin="10679,2549" coordsize="68,94" path="m10740,2562l10727,2562,10731,2572,10731,2578,10747,2578,10746,2572,10740,2562e" filled="t" fillcolor="#231F20" stroked="f">
                <v:path arrowok="t"/>
                <v:fill/>
              </v:shape>
            </v:group>
            <v:group style="position:absolute;left:10766;top:2549;width:58;height:94" coordorigin="10766,2549" coordsize="58,94">
              <v:shape style="position:absolute;left:10766;top:2549;width:58;height:94" coordorigin="10766,2549" coordsize="58,94" path="m10766,2624l10766,2639,10769,2640,10777,2642,10794,2642,10815,2635,10818,2629,10779,2629,10767,2625,10766,2624e" filled="t" fillcolor="#231F20" stroked="f">
                <v:path arrowok="t"/>
                <v:fill/>
              </v:shape>
              <v:shape style="position:absolute;left:10766;top:2549;width:58;height:94" coordorigin="10766,2549" coordsize="58,94" path="m10806,2549l10797,2549,10774,2555,10766,2574,10766,2587,10783,2598,10792,2603,10798,2607,10806,2611,10806,2627,10796,2629,10818,2629,10823,2615,10823,2600,10812,2595,10803,2589,10795,2585,10790,2581,10783,2578,10783,2566,10790,2562,10818,2562,10818,2552,10813,2551,10806,2549e" filled="t" fillcolor="#231F20" stroked="f">
                <v:path arrowok="t"/>
                <v:fill/>
              </v:shape>
              <v:shape style="position:absolute;left:10766;top:2549;width:58;height:94" coordorigin="10766,2549" coordsize="58,94" path="m10818,2562l10807,2562,10815,2566,10818,2567,10818,2562e" filled="t" fillcolor="#231F20" stroked="f">
                <v:path arrowok="t"/>
                <v:fill/>
              </v:shape>
            </v:group>
            <v:group style="position:absolute;left:10846;top:2510;width:19;height:130" coordorigin="10846,2510" coordsize="19,130">
              <v:shape style="position:absolute;left:10846;top:2510;width:19;height:130" coordorigin="10846,2510" coordsize="19,130" path="m10865,2551l10848,2551,10848,2640,10865,2640,10865,2551e" filled="t" fillcolor="#231F20" stroked="f">
                <v:path arrowok="t"/>
                <v:fill/>
              </v:shape>
              <v:shape style="position:absolute;left:10846;top:2510;width:19;height:130" coordorigin="10846,2510" coordsize="19,130" path="m10866,2510l10846,2510,10846,2530,10866,2530,10866,2510e" filled="t" fillcolor="#231F20" stroked="f">
                <v:path arrowok="t"/>
                <v:fill/>
              </v:shape>
            </v:group>
            <v:group style="position:absolute;left:10894;top:2549;width:71;height:131" coordorigin="10894,2549" coordsize="71,131">
              <v:shape style="position:absolute;left:10894;top:2549;width:71;height:131" coordorigin="10894,2549" coordsize="71,131" path="m10896,2660l10898,2678,10912,2679,10943,2678,10958,2668,10911,2668,10896,2660e" filled="t" fillcolor="#231F20" stroked="f">
                <v:path arrowok="t"/>
                <v:fill/>
              </v:shape>
              <v:shape style="position:absolute;left:10894;top:2549;width:71;height:131" coordorigin="10894,2549" coordsize="71,131" path="m10965,2625l10948,2625,10948,2668,10958,2668,10959,2666,10965,2644,10965,2625e" filled="t" fillcolor="#231F20" stroked="f">
                <v:path arrowok="t"/>
                <v:fill/>
              </v:shape>
              <v:shape style="position:absolute;left:10894;top:2549;width:71;height:131" coordorigin="10894,2549" coordsize="71,131" path="m10938,2549l10913,2551,10901,2562,10895,2583,10894,2613,10903,2633,10923,2640,10938,2640,10946,2630,10947,2627,10913,2627,10911,2608,10911,2582,10914,2562,10947,2562,10946,2558,10938,2549e" filled="t" fillcolor="#231F20" stroked="f">
                <v:path arrowok="t"/>
                <v:fill/>
              </v:shape>
              <v:shape style="position:absolute;left:10894;top:2549;width:71;height:131" coordorigin="10894,2549" coordsize="71,131" path="m10947,2562l10943,2562,10948,2580,10948,2608,10943,2627,10947,2627,10948,2625,10965,2625,10965,2563,10948,2563,10947,2562e" filled="t" fillcolor="#231F20" stroked="f">
                <v:path arrowok="t"/>
                <v:fill/>
              </v:shape>
              <v:shape style="position:absolute;left:10894;top:2549;width:71;height:131" coordorigin="10894,2549" coordsize="71,131" path="m10965,2551l10948,2551,10948,2563,10965,2563,10965,2551e" filled="t" fillcolor="#231F20" stroked="f">
                <v:path arrowok="t"/>
                <v:fill/>
              </v:shape>
            </v:group>
            <v:group style="position:absolute;left:10996;top:2549;width:70;height:92" coordorigin="10996,2549" coordsize="70,92">
              <v:shape style="position:absolute;left:10996;top:2549;width:70;height:92" coordorigin="10996,2549" coordsize="70,92" path="m11013,2551l10996,2551,10996,2640,11013,2640,11014,2598,11021,2576,11030,2570,11013,2570,11013,2551e" filled="t" fillcolor="#231F20" stroked="f">
                <v:path arrowok="t"/>
                <v:fill/>
              </v:shape>
              <v:shape style="position:absolute;left:10996;top:2549;width:70;height:92" coordorigin="10996,2549" coordsize="70,92" path="m11066,2566l11049,2566,11049,2640,11066,2640,11066,2567,11066,2566e" filled="t" fillcolor="#231F20" stroked="f">
                <v:path arrowok="t"/>
                <v:fill/>
              </v:shape>
              <v:shape style="position:absolute;left:10996;top:2549;width:70;height:92" coordorigin="10996,2549" coordsize="70,92" path="m11063,2549l11024,2549,11017,2562,11014,2570,11030,2570,11037,2566,11066,2566,11063,2549e" filled="t" fillcolor="#231F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460.040192pt;margin-top:113.800117pt;width:29.4963pt;height:8.963pt;mso-position-horizontal-relative:page;mso-position-vertical-relative:page;z-index:-494" coordorigin="9201,2276" coordsize="590,179">
            <v:group style="position:absolute;left:9211;top:2332;width:54;height:111" coordorigin="9211,2332" coordsize="54,111">
              <v:shape style="position:absolute;left:9211;top:2332;width:54;height:111" coordorigin="9211,2332" coordsize="54,111" path="m9231,2335l9211,2335,9211,2443,9231,2443,9234,2375,9247,2359,9257,2356,9231,2356,9231,2335e" filled="t" fillcolor="#231F20" stroked="f">
                <v:path arrowok="t"/>
                <v:fill/>
              </v:shape>
              <v:shape style="position:absolute;left:9211;top:2332;width:54;height:111" coordorigin="9211,2332" coordsize="54,111" path="m9263,2332l9241,2342,9232,2356,9257,2356,9265,2354,9263,2332e" filled="t" fillcolor="#231F20" stroked="f">
                <v:path arrowok="t"/>
                <v:fill/>
              </v:shape>
            </v:group>
            <v:group style="position:absolute;left:9278;top:2333;width:83;height:113" coordorigin="9278,2333" coordsize="83,113">
              <v:shape style="position:absolute;left:9278;top:2333;width:83;height:113" coordorigin="9278,2333" coordsize="83,113" path="m9315,2333l9299,2338,9284,2354,9278,2386,9282,2413,9293,2431,9310,2442,9332,2445,9343,2445,9350,2444,9359,2442,9359,2429,9348,2429,9334,2429,9313,2420,9302,2401,9298,2381,9361,2381,9361,2372,9360,2367,9299,2367,9299,2362,9304,2348,9352,2348,9341,2337,9315,2333e" filled="t" fillcolor="#231F20" stroked="f">
                <v:path arrowok="t"/>
                <v:fill/>
              </v:shape>
              <v:shape style="position:absolute;left:9278;top:2333;width:83;height:113" coordorigin="9278,2333" coordsize="83,113" path="m9359,2425l9354,2427,9348,2429,9359,2429,9359,2425e" filled="t" fillcolor="#231F20" stroked="f">
                <v:path arrowok="t"/>
                <v:fill/>
              </v:shape>
              <v:shape style="position:absolute;left:9278;top:2333;width:83;height:113" coordorigin="9278,2333" coordsize="83,113" path="m9352,2348l9337,2348,9341,2360,9341,2367,9360,2367,9356,2351,9352,2348e" filled="t" fillcolor="#231F20" stroked="f">
                <v:path arrowok="t"/>
                <v:fill/>
              </v:shape>
            </v:group>
            <v:group style="position:absolute;left:9378;top:2286;width:88;height:159" coordorigin="9378,2286" coordsize="88,159">
              <v:shape style="position:absolute;left:9378;top:2286;width:88;height:159" coordorigin="9378,2286" coordsize="88,159" path="m9402,2335l9389,2348,9381,2369,9378,2399,9384,2423,9395,2439,9415,2445,9434,2445,9443,2432,9444,2429,9422,2429,9420,2429,9408,2420,9403,2400,9403,2371,9412,2355,9434,2352,9466,2352,9466,2350,9446,2350,9443,2346,9431,2337,9402,2335e" filled="t" fillcolor="#231F20" stroked="f">
                <v:path arrowok="t"/>
                <v:fill/>
              </v:shape>
              <v:shape style="position:absolute;left:9378;top:2286;width:88;height:159" coordorigin="9378,2286" coordsize="88,159" path="m9466,2426l9446,2426,9446,2443,9466,2443,9466,2426e" filled="t" fillcolor="#231F20" stroked="f">
                <v:path arrowok="t"/>
                <v:fill/>
              </v:shape>
              <v:shape style="position:absolute;left:9378;top:2286;width:88;height:159" coordorigin="9378,2286" coordsize="88,159" path="m9466,2352l9434,2352,9443,2370,9445,2397,9438,2419,9422,2429,9444,2429,9445,2426,9466,2426,9466,2352e" filled="t" fillcolor="#231F20" stroked="f">
                <v:path arrowok="t"/>
                <v:fill/>
              </v:shape>
              <v:shape style="position:absolute;left:9378;top:2286;width:88;height:159" coordorigin="9378,2286" coordsize="88,159" path="m9466,2286l9446,2286,9446,2350,9466,2350,9466,2286e" filled="t" fillcolor="#231F20" stroked="f">
                <v:path arrowok="t"/>
                <v:fill/>
              </v:shape>
            </v:group>
            <v:group style="position:absolute;left:9490;top:2286;width:88;height:159" coordorigin="9490,2286" coordsize="88,159">
              <v:shape style="position:absolute;left:9490;top:2286;width:88;height:159" coordorigin="9490,2286" coordsize="88,159" path="m9513,2335l9500,2348,9493,2369,9490,2399,9495,2423,9507,2439,9527,2445,9546,2445,9554,2432,9556,2429,9534,2429,9531,2429,9519,2420,9514,2400,9514,2371,9523,2355,9545,2352,9578,2352,9578,2350,9557,2350,9555,2346,9543,2337,9513,2335e" filled="t" fillcolor="#ED1C24" stroked="f">
                <v:path arrowok="t"/>
                <v:fill/>
              </v:shape>
              <v:shape style="position:absolute;left:9490;top:2286;width:88;height:159" coordorigin="9490,2286" coordsize="88,159" path="m9578,2426l9557,2426,9557,2443,9578,2443,9578,2426e" filled="t" fillcolor="#ED1C24" stroked="f">
                <v:path arrowok="t"/>
                <v:fill/>
              </v:shape>
              <v:shape style="position:absolute;left:9490;top:2286;width:88;height:159" coordorigin="9490,2286" coordsize="88,159" path="m9578,2352l9545,2352,9555,2370,9557,2397,9550,2419,9534,2429,9556,2429,9557,2426,9578,2426,9578,2352e" filled="t" fillcolor="#ED1C24" stroked="f">
                <v:path arrowok="t"/>
                <v:fill/>
              </v:shape>
              <v:shape style="position:absolute;left:9490;top:2286;width:88;height:159" coordorigin="9490,2286" coordsize="88,159" path="m9578,2286l9557,2286,9557,2350,9578,2350,9578,2286e" filled="t" fillcolor="#ED1C24" stroked="f">
                <v:path arrowok="t"/>
                <v:fill/>
              </v:shape>
            </v:group>
            <v:group style="position:absolute;left:9603;top:2334;width:95;height:111" coordorigin="9603,2334" coordsize="95,111">
              <v:shape style="position:absolute;left:9603;top:2334;width:95;height:111" coordorigin="9603,2334" coordsize="95,111" path="m9634,2334l9616,2345,9606,2364,9603,2389,9604,2408,9613,2428,9628,2441,9652,2445,9672,2441,9686,2429,9651,2429,9641,2427,9628,2411,9625,2388,9628,2370,9638,2356,9665,2353,9688,2353,9682,2345,9662,2337,9634,2334e" filled="t" fillcolor="#ED1C24" stroked="f">
                <v:path arrowok="t"/>
                <v:fill/>
              </v:shape>
              <v:shape style="position:absolute;left:9603;top:2334;width:95;height:111" coordorigin="9603,2334" coordsize="95,111" path="m9688,2353l9665,2353,9674,2371,9675,2397,9669,2419,9651,2429,9686,2429,9687,2428,9695,2408,9698,2380,9693,2360,9688,2353e" filled="t" fillcolor="#ED1C24" stroked="f">
                <v:path arrowok="t"/>
                <v:fill/>
              </v:shape>
            </v:group>
            <v:group style="position:absolute;left:9713;top:2296;width:68;height:149" coordorigin="9713,2296" coordsize="68,149">
              <v:shape style="position:absolute;left:9713;top:2296;width:68;height:149" coordorigin="9713,2296" coordsize="68,149" path="m9753,2351l9732,2351,9732,2421,9739,2438,9765,2445,9770,2445,9775,2445,9781,2444,9781,2429,9754,2429,9753,2418,9753,2351e" filled="t" fillcolor="#ED1C24" stroked="f">
                <v:path arrowok="t"/>
                <v:fill/>
              </v:shape>
              <v:shape style="position:absolute;left:9713;top:2296;width:68;height:149" coordorigin="9713,2296" coordsize="68,149" path="m9781,2428l9778,2429,9773,2429,9781,2429,9781,2428e" filled="t" fillcolor="#ED1C24" stroked="f">
                <v:path arrowok="t"/>
                <v:fill/>
              </v:shape>
              <v:shape style="position:absolute;left:9713;top:2296;width:68;height:149" coordorigin="9713,2296" coordsize="68,149" path="m9783,2335l9713,2335,9713,2351,9783,2351,9783,2335e" filled="t" fillcolor="#ED1C24" stroked="f">
                <v:path arrowok="t"/>
                <v:fill/>
              </v:shape>
              <v:shape style="position:absolute;left:9713;top:2296;width:68;height:149" coordorigin="9713,2296" coordsize="68,149" path="m9753,2296l9732,2309,9732,2335,9753,2335,9753,2296e" filled="t" fillcolor="#ED1C24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491.924438pt;margin-top:113.800117pt;width:26.721674pt;height:8.963pt;mso-position-horizontal-relative:page;mso-position-vertical-relative:page;z-index:-493" coordorigin="9838,2276" coordsize="534,179">
            <v:group style="position:absolute;left:9848;top:2334;width:79;height:111" coordorigin="9848,2334" coordsize="79,111">
              <v:shape style="position:absolute;left:9848;top:2334;width:79;height:111" coordorigin="9848,2334" coordsize="79,111" path="m9920,2348l9899,2348,9906,2351,9907,2362,9895,2381,9872,2386,9855,2398,9848,2419,9857,2438,9879,2445,9896,2445,9904,2435,9907,2429,9877,2429,9871,2424,9871,2402,9887,2394,9928,2394,9928,2366,9925,2352,9920,2348e" filled="t" fillcolor="#231F20" stroked="f">
                <v:path arrowok="t"/>
                <v:fill/>
              </v:shape>
              <v:shape style="position:absolute;left:9848;top:2334;width:79;height:111" coordorigin="9848,2334" coordsize="79,111" path="m9928,2394l9907,2394,9907,2413,9897,2429,9907,2429,9907,2443,9928,2443,9928,2394e" filled="t" fillcolor="#231F20" stroked="f">
                <v:path arrowok="t"/>
                <v:fill/>
              </v:shape>
              <v:shape style="position:absolute;left:9848;top:2334;width:79;height:111" coordorigin="9848,2334" coordsize="79,111" path="m9875,2334l9857,2346,9852,2365,9874,2365,9874,2356,9879,2348,9920,2348,9910,2339,9875,2334e" filled="t" fillcolor="#231F20" stroked="f">
                <v:path arrowok="t"/>
                <v:fill/>
              </v:shape>
            </v:group>
            <v:group style="position:absolute;left:9950;top:2335;width:137;height:108" coordorigin="9950,2335" coordsize="137,108">
              <v:shape style="position:absolute;left:9950;top:2335;width:137;height:108" coordorigin="9950,2335" coordsize="137,108" path="m9969,2335l9950,2335,9975,2443,9996,2443,10005,2413,9987,2413,9969,2335e" filled="t" fillcolor="#231F20" stroked="f">
                <v:path arrowok="t"/>
                <v:fill/>
              </v:shape>
              <v:shape style="position:absolute;left:9950;top:2335;width:137;height:108" coordorigin="9950,2335" coordsize="137,108" path="m10036,2368l10019,2368,10041,2443,10063,2443,10069,2413,10050,2413,10036,2368e" filled="t" fillcolor="#231F20" stroked="f">
                <v:path arrowok="t"/>
                <v:fill/>
              </v:shape>
              <v:shape style="position:absolute;left:9950;top:2335;width:137;height:108" coordorigin="9950,2335" coordsize="137,108" path="m10026,2335l10011,2335,9987,2413,10005,2413,10018,2368,10036,2368,10026,2335e" filled="t" fillcolor="#231F20" stroked="f">
                <v:path arrowok="t"/>
                <v:fill/>
              </v:shape>
              <v:shape style="position:absolute;left:9950;top:2335;width:137;height:108" coordorigin="9950,2335" coordsize="137,108" path="m10087,2335l10067,2335,10050,2413,10069,2413,10087,2335e" filled="t" fillcolor="#231F20" stroked="f">
                <v:path arrowok="t"/>
                <v:fill/>
              </v:shape>
            </v:group>
            <v:group style="position:absolute;left:10103;top:2334;width:79;height:111" coordorigin="10103,2334" coordsize="79,111">
              <v:shape style="position:absolute;left:10103;top:2334;width:79;height:111" coordorigin="10103,2334" coordsize="79,111" path="m10174,2348l10153,2348,10160,2351,10162,2362,10149,2381,10127,2386,10109,2398,10103,2419,10111,2438,10133,2445,10150,2445,10158,2435,10161,2429,10131,2429,10125,2424,10125,2402,10141,2394,10182,2394,10182,2366,10179,2352,10174,2348e" filled="t" fillcolor="#231F20" stroked="f">
                <v:path arrowok="t"/>
                <v:fill/>
              </v:shape>
              <v:shape style="position:absolute;left:10103;top:2334;width:79;height:111" coordorigin="10103,2334" coordsize="79,111" path="m10182,2394l10162,2394,10162,2413,10151,2429,10162,2429,10162,2443,10182,2443,10182,2394e" filled="t" fillcolor="#231F20" stroked="f">
                <v:path arrowok="t"/>
                <v:fill/>
              </v:shape>
              <v:shape style="position:absolute;left:10103;top:2334;width:79;height:111" coordorigin="10103,2334" coordsize="79,111" path="m10129,2334l10111,2346,10106,2365,10128,2365,10128,2356,10133,2348,10174,2348,10164,2339,10129,2334e" filled="t" fillcolor="#231F20" stroked="f">
                <v:path arrowok="t"/>
                <v:fill/>
              </v:shape>
            </v:group>
            <v:group style="position:absolute;left:10212;top:2332;width:54;height:111" coordorigin="10212,2332" coordsize="54,111">
              <v:shape style="position:absolute;left:10212;top:2332;width:54;height:111" coordorigin="10212,2332" coordsize="54,111" path="m10232,2335l10212,2335,10212,2443,10232,2443,10235,2375,10248,2359,10258,2356,10232,2356,10232,2335e" filled="t" fillcolor="#231F20" stroked="f">
                <v:path arrowok="t"/>
                <v:fill/>
              </v:shape>
              <v:shape style="position:absolute;left:10212;top:2332;width:54;height:111" coordorigin="10212,2332" coordsize="54,111" path="m10264,2332l10242,2342,10233,2356,10258,2356,10266,2354,10264,2332e" filled="t" fillcolor="#231F20" stroked="f">
                <v:path arrowok="t"/>
                <v:fill/>
              </v:shape>
            </v:group>
            <v:group style="position:absolute;left:10275;top:2286;width:88;height:159" coordorigin="10275,2286" coordsize="88,159">
              <v:shape style="position:absolute;left:10275;top:2286;width:88;height:159" coordorigin="10275,2286" coordsize="88,159" path="m10299,2335l10286,2348,10278,2369,10275,2399,10280,2423,10292,2439,10312,2445,10331,2445,10340,2432,10341,2429,10319,2429,10317,2429,10304,2420,10299,2400,10299,2371,10309,2355,10331,2352,10363,2352,10363,2350,10342,2350,10340,2346,10328,2337,10299,2335e" filled="t" fillcolor="#231F20" stroked="f">
                <v:path arrowok="t"/>
                <v:fill/>
              </v:shape>
              <v:shape style="position:absolute;left:10275;top:2286;width:88;height:159" coordorigin="10275,2286" coordsize="88,159" path="m10363,2426l10342,2426,10342,2443,10363,2443,10363,2426e" filled="t" fillcolor="#231F20" stroked="f">
                <v:path arrowok="t"/>
                <v:fill/>
              </v:shape>
              <v:shape style="position:absolute;left:10275;top:2286;width:88;height:159" coordorigin="10275,2286" coordsize="88,159" path="m10363,2352l10331,2352,10340,2370,10342,2397,10335,2419,10319,2429,10341,2429,10342,2426,10363,2426,10363,2352e" filled="t" fillcolor="#231F20" stroked="f">
                <v:path arrowok="t"/>
                <v:fill/>
              </v:shape>
              <v:shape style="position:absolute;left:10275;top:2286;width:88;height:159" coordorigin="10275,2286" coordsize="88,159" path="m10363,2286l10342,2286,10342,2350,10363,2350,10363,2286e" filled="t" fillcolor="#231F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522.369995pt;margin-top:114.325661pt;width:23.643999pt;height:8.419457pt;mso-position-horizontal-relative:page;mso-position-vertical-relative:page;z-index:-492" coordorigin="10447,2287" coordsize="473,168">
            <v:group style="position:absolute;left:10457;top:2301;width:93;height:142" coordorigin="10457,2301" coordsize="93,142">
              <v:shape style="position:absolute;left:10457;top:2301;width:93;height:142" coordorigin="10457,2301" coordsize="93,142" path="m10538,2312l10489,2312,10507,2312,10521,2321,10501,2383,10457,2426,10457,2443,10550,2443,10550,2427,10495,2418,10510,2405,10524,2390,10537,2373,10545,2353,10549,2332,10544,2317,10538,2312e" filled="t" fillcolor="#231F20" stroked="f">
                <v:path arrowok="t"/>
                <v:fill/>
              </v:shape>
              <v:shape style="position:absolute;left:10457;top:2301;width:93;height:142" coordorigin="10457,2301" coordsize="93,142" path="m10509,2301l10477,2302,10463,2316,10458,2332,10483,2332,10483,2322,10489,2312,10538,2312,10531,2306,10509,2301e" filled="t" fillcolor="#231F20" stroked="f">
                <v:path arrowok="t"/>
                <v:fill/>
              </v:shape>
            </v:group>
            <v:group style="position:absolute;left:10580;top:2298;width:105;height:145" coordorigin="10580,2298" coordsize="105,145">
              <v:shape style="position:absolute;left:10580;top:2298;width:105;height:145" coordorigin="10580,2298" coordsize="105,145" path="m10618,2298l10581,2346,10580,2373,10581,2395,10588,2414,10600,2430,10619,2440,10647,2443,10666,2433,10668,2429,10632,2429,10616,2424,10607,2408,10604,2385,10603,2355,10608,2334,10620,2319,10644,2315,10668,2315,10665,2312,10646,2301,10618,2298e" filled="t" fillcolor="#231F20" stroked="f">
                <v:path arrowok="t"/>
                <v:fill/>
              </v:shape>
              <v:shape style="position:absolute;left:10580;top:2298;width:105;height:145" coordorigin="10580,2298" coordsize="105,145" path="m10668,2315l10644,2315,10656,2329,10661,2351,10662,2378,10659,2402,10650,2422,10632,2429,10668,2429,10677,2416,10683,2394,10685,2369,10683,2347,10677,2328,10668,2315e" filled="t" fillcolor="#231F20" stroked="f">
                <v:path arrowok="t"/>
                <v:fill/>
              </v:shape>
            </v:group>
            <v:group style="position:absolute;left:10716;top:2299;width:51;height:144" coordorigin="10716,2299" coordsize="51,144">
              <v:shape style="position:absolute;left:10716;top:2299;width:51;height:144" coordorigin="10716,2299" coordsize="51,144" path="m10768,2319l10745,2319,10745,2443,10768,2443,10768,2319e" filled="t" fillcolor="#231F20" stroked="f">
                <v:path arrowok="t"/>
                <v:fill/>
              </v:shape>
              <v:shape style="position:absolute;left:10716;top:2299;width:51;height:144" coordorigin="10716,2299" coordsize="51,144" path="m10768,2299l10749,2299,10716,2317,10716,2336,10745,2319,10768,2319,10768,2299e" filled="t" fillcolor="#231F20" stroked="f">
                <v:path arrowok="t"/>
                <v:fill/>
              </v:shape>
            </v:group>
            <v:group style="position:absolute;left:10814;top:2297;width:97;height:148" coordorigin="10814,2297" coordsize="97,148">
              <v:shape style="position:absolute;left:10814;top:2297;width:97;height:148" coordorigin="10814,2297" coordsize="97,148" path="m10842,2412l10817,2412,10821,2426,10836,2439,10868,2445,10886,2439,10896,2429,10845,2429,10842,2417,10842,2412e" filled="t" fillcolor="#231F20" stroked="f">
                <v:path arrowok="t"/>
                <v:fill/>
              </v:shape>
              <v:shape style="position:absolute;left:10814;top:2297;width:97;height:148" coordorigin="10814,2297" coordsize="97,148" path="m10910,2371l10888,2371,10885,2407,10875,2425,10861,2429,10896,2429,10899,2426,10906,2407,10910,2383,10910,2371e" filled="t" fillcolor="#231F20" stroked="f">
                <v:path arrowok="t"/>
                <v:fill/>
              </v:shape>
              <v:shape style="position:absolute;left:10814;top:2297;width:97;height:148" coordorigin="10814,2297" coordsize="97,148" path="m10854,2297l10832,2303,10818,2318,10814,2341,10818,2364,10831,2380,10854,2386,10873,2386,10882,2378,10888,2371,10910,2371,10910,2370,10842,2370,10836,2357,10836,2325,10841,2312,10897,2312,10897,2312,10880,2300,10854,2297e" filled="t" fillcolor="#231F20" stroked="f">
                <v:path arrowok="t"/>
                <v:fill/>
              </v:shape>
              <v:shape style="position:absolute;left:10814;top:2297;width:97;height:148" coordorigin="10814,2297" coordsize="97,148" path="m10897,2312l10878,2312,10886,2326,10886,2358,10877,2370,10910,2370,10910,2352,10906,2330,10897,2312e" filled="t" fillcolor="#231F20" stroked="f">
                <v:path arrowok="t"/>
                <v:fill/>
              </v:shape>
            </v:group>
            <w10:wrap type="none"/>
          </v:group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4.539501pt;margin-top:92.327477pt;width:109.137257pt;height:13pt;mso-position-horizontal-relative:page;mso-position-vertical-relative:page;z-index:-491" type="#_x0000_t202" filled="f" stroked="f">
            <v:textbox inset="0,0,0,0">
              <w:txbxContent>
                <w:p>
                  <w:pPr>
                    <w:spacing w:before="0" w:after="0" w:line="248" w:lineRule="exact"/>
                    <w:ind w:left="20" w:right="-53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</w:rPr>
                    <w:t>Fuorisalone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</w:rPr>
                    <w:t>2019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4.539501pt;margin-top:118.727478pt;width:91.638103pt;height:13pt;mso-position-horizontal-relative:page;mso-position-vertical-relative:page;z-index:-490" type="#_x0000_t202" filled="f" stroked="f">
            <v:textbox inset="0,0,0,0">
              <w:txbxContent>
                <w:p>
                  <w:pPr>
                    <w:spacing w:before="0" w:after="0" w:line="248" w:lineRule="exact"/>
                    <w:ind w:left="20" w:right="-53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PRE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RELE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1"/>
                      <w:w w:val="100"/>
                    </w:rPr>
                    <w:t>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SE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4.539501pt;margin-top:158.327469pt;width:335.353772pt;height:26.2pt;mso-position-horizontal-relative:page;mso-position-vertical-relative:page;z-index:-489" type="#_x0000_t202" filled="f" stroked="f">
            <v:textbox inset="0,0,0,0">
              <w:txbxContent>
                <w:p>
                  <w:pPr>
                    <w:spacing w:before="0" w:after="0" w:line="248" w:lineRule="exact"/>
                    <w:ind w:left="20" w:right="-20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6A7374"/>
                      <w:spacing w:val="0"/>
                      <w:w w:val="100"/>
                      <w:b/>
                      <w:bCs/>
                    </w:rPr>
                    <w:t>Table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6A7374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6A7374"/>
                      <w:spacing w:val="0"/>
                      <w:w w:val="100"/>
                      <w:b/>
                      <w:bCs/>
                    </w:rPr>
                    <w:t>MARGO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6A7374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6A7374"/>
                      <w:spacing w:val="0"/>
                      <w:w w:val="100"/>
                      <w:b/>
                      <w:bCs/>
                    </w:rPr>
                    <w:t>SQUARE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6A7374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6A7374"/>
                      <w:spacing w:val="0"/>
                      <w:w w:val="100"/>
                      <w:b/>
                      <w:bCs/>
                    </w:rPr>
                    <w:t>LINO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64" w:lineRule="exact"/>
                    <w:ind w:left="20" w:right="-53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6A7374"/>
                      <w:spacing w:val="0"/>
                      <w:w w:val="100"/>
                      <w:b/>
                      <w:bCs/>
                      <w:position w:val="-1"/>
                    </w:rPr>
                    <w:t>Practical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6A7374"/>
                      <w:spacing w:val="0"/>
                      <w:w w:val="100"/>
                      <w:b/>
                      <w:bCs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6A7374"/>
                      <w:spacing w:val="0"/>
                      <w:w w:val="100"/>
                      <w:b/>
                      <w:bCs/>
                      <w:position w:val="-1"/>
                    </w:rPr>
                    <w:t>symbioses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6A7374"/>
                      <w:spacing w:val="0"/>
                      <w:w w:val="100"/>
                      <w:b/>
                      <w:bCs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6A7374"/>
                      <w:spacing w:val="0"/>
                      <w:w w:val="100"/>
                      <w:b/>
                      <w:bCs/>
                      <w:position w:val="-1"/>
                    </w:rPr>
                    <w:t>between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6A7374"/>
                      <w:spacing w:val="0"/>
                      <w:w w:val="100"/>
                      <w:b/>
                      <w:bCs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6A7374"/>
                      <w:spacing w:val="0"/>
                      <w:w w:val="100"/>
                      <w:b/>
                      <w:bCs/>
                      <w:position w:val="-1"/>
                    </w:rPr>
                    <w:t>solid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6A7374"/>
                      <w:spacing w:val="0"/>
                      <w:w w:val="100"/>
                      <w:b/>
                      <w:bCs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6A7374"/>
                      <w:spacing w:val="0"/>
                      <w:w w:val="100"/>
                      <w:b/>
                      <w:bCs/>
                      <w:position w:val="-1"/>
                    </w:rPr>
                    <w:t>wood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6A7374"/>
                      <w:spacing w:val="0"/>
                      <w:w w:val="100"/>
                      <w:b/>
                      <w:bCs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6A7374"/>
                      <w:spacing w:val="0"/>
                      <w:w w:val="100"/>
                      <w:b/>
                      <w:bCs/>
                      <w:position w:val="-1"/>
                    </w:rPr>
                    <w:t>and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6A7374"/>
                      <w:spacing w:val="0"/>
                      <w:w w:val="100"/>
                      <w:b/>
                      <w:bCs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6A7374"/>
                      <w:spacing w:val="0"/>
                      <w:w w:val="100"/>
                      <w:b/>
                      <w:bCs/>
                      <w:position w:val="-1"/>
                    </w:rPr>
                    <w:t>linoleum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4.539501pt;margin-top:197.927475pt;width:381.797018pt;height:79pt;mso-position-horizontal-relative:page;mso-position-vertical-relative:page;z-index:-488" type="#_x0000_t202" filled="f" stroked="f">
            <v:textbox inset="0,0,0,0">
              <w:txbxContent>
                <w:p>
                  <w:pPr>
                    <w:spacing w:before="0" w:after="0" w:line="248" w:lineRule="exact"/>
                    <w:ind w:left="20" w:right="-33"/>
                    <w:jc w:val="both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1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first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1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glance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1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the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1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g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aphic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1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quali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1"/>
                      <w:w w:val="100"/>
                    </w:rPr>
                    <w:t>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y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1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of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1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the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1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table‘s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1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modern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1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form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1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appears.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6" w:after="0" w:line="264" w:lineRule="exact"/>
                    <w:ind w:left="20" w:right="-40"/>
                    <w:jc w:val="both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The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8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structu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al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8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elements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are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defined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8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by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8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clari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1"/>
                      <w:w w:val="100"/>
                    </w:rPr>
                    <w:t>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y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8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of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8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line.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8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The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8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di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v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erse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-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sign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possibilities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gi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v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freedom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choice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in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combining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solid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wood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with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linoleum.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18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The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18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edge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18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profile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18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can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18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be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18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chosen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18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between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18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st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aight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57" w:lineRule="exact"/>
                    <w:ind w:left="20" w:right="1217"/>
                    <w:jc w:val="both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or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13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slanted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13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edge.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13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Whether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13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subtle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13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or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13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prominent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13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design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13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  <w:position w:val="-1"/>
                    </w:rPr>
                    <w:t>v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-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  <w:position w:val="0"/>
                    </w:rPr>
                  </w:r>
                </w:p>
                <w:p>
                  <w:pPr>
                    <w:spacing w:before="0" w:after="0" w:line="264" w:lineRule="exact"/>
                    <w:ind w:left="20" w:right="1409"/>
                    <w:jc w:val="both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rything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is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possible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completing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the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g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  <w:position w:val="-1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aphical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expression.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4.539501pt;margin-top:290.327484pt;width:318.943015pt;height:184.6pt;mso-position-horizontal-relative:page;mso-position-vertical-relative:page;z-index:-487" type="#_x0000_t202" filled="f" stroked="f">
            <v:textbox inset="0,0,0,0">
              <w:txbxContent>
                <w:p>
                  <w:pPr>
                    <w:spacing w:before="0" w:after="0" w:line="248" w:lineRule="exact"/>
                    <w:ind w:left="20" w:right="-33"/>
                    <w:jc w:val="both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The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8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trend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8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barometer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8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of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8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the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8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interior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8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design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8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industry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8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ICO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-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6" w:after="0" w:line="264" w:lineRule="exact"/>
                    <w:ind w:left="20" w:right="-40"/>
                    <w:jc w:val="both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NIC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6"/>
                      <w:w w:val="100"/>
                    </w:rPr>
                    <w:t>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6"/>
                      <w:w w:val="100"/>
                    </w:rPr>
                    <w:t>W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ARDS: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Inn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o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v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ati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v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Interior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honoured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the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table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MARGO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SQ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1"/>
                      <w:w w:val="100"/>
                    </w:rPr>
                    <w:t>U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ARE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LINO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with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the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1"/>
                      <w:w w:val="100"/>
                    </w:rPr>
                    <w:t>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w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ard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“selection”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in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the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category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“interio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3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3"/>
                      <w:w w:val="100"/>
                    </w:rPr>
                    <w:t>”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.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The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combination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possibili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1"/>
                      <w:w w:val="100"/>
                    </w:rPr>
                    <w:t>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y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creates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individual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design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freedom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for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architects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and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proper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1"/>
                      <w:w w:val="100"/>
                    </w:rPr>
                    <w:t>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y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-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v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elopers.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The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German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Design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Council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1"/>
                      <w:w w:val="100"/>
                    </w:rPr>
                    <w:t>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w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well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the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dis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-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tincti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v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3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features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3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and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3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nominated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3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the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3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table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3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for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3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the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3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German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Inn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o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v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ation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3"/>
                      <w:w w:val="100"/>
                    </w:rPr>
                    <w:t>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w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ard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2019.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The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inn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o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v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ation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lies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in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the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details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with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sustainable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effect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with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the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interpl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y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of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natu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al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ma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-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terials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and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c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aftsmanshi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p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.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Design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quali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1"/>
                      <w:w w:val="100"/>
                    </w:rPr>
                    <w:t>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y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is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the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common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factor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for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1"/>
                      <w:w w:val="100"/>
                    </w:rPr>
                    <w:t>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w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ard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-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winning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products.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MARGO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SQ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1"/>
                      <w:w w:val="100"/>
                    </w:rPr>
                    <w:t>U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ARE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1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-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cei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v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the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5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Dot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3"/>
                      <w:w w:val="100"/>
                    </w:rPr>
                    <w:t>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w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ard: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Product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Design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2019,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which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the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renowned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jury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only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1"/>
                      <w:w w:val="100"/>
                    </w:rPr>
                    <w:t>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w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ards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to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products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that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feature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outstanding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design.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4.539501pt;margin-top:488.327484pt;width:318.932014pt;height:52.6pt;mso-position-horizontal-relative:page;mso-position-vertical-relative:page;z-index:-486" type="#_x0000_t202" filled="f" stroked="f">
            <v:textbox inset="0,0,0,0">
              <w:txbxContent>
                <w:p>
                  <w:pPr>
                    <w:spacing w:before="0" w:after="0" w:line="248" w:lineRule="exact"/>
                    <w:ind w:left="20" w:right="696"/>
                    <w:jc w:val="both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5"/>
                      <w:w w:val="100"/>
                    </w:rPr>
                    <w:t>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v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ailable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in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all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linoleum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and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solid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wood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1"/>
                      <w:w w:val="100"/>
                    </w:rPr>
                    <w:t>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ypes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from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6" w:after="0" w:line="264" w:lineRule="exact"/>
                    <w:ind w:left="20" w:right="-40"/>
                    <w:jc w:val="both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vitamin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7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design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7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collection: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7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European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7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oak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7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and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7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knotted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7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oak,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ash,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beech,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core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beech,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American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maple,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w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alnut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and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cherry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wood,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treated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with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herbal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oil.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4.539501pt;margin-top:554.327454pt;width:117.654005pt;height:13pt;mso-position-horizontal-relative:page;mso-position-vertical-relative:page;z-index:-485" type="#_x0000_t202" filled="f" stroked="f">
            <v:textbox inset="0,0,0,0">
              <w:txbxContent>
                <w:p>
                  <w:pPr>
                    <w:spacing w:before="0" w:after="0" w:line="248" w:lineRule="exact"/>
                    <w:ind w:left="20" w:right="-53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Design: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gg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designart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</w:p>
    <w:p>
      <w:pPr>
        <w:spacing w:after="0"/>
        <w:sectPr>
          <w:pgSz w:w="11920" w:h="16840"/>
          <w:pgMar w:top="1560" w:bottom="280" w:left="1680" w:right="1680"/>
        </w:sectPr>
      </w:pPr>
      <w:rPr/>
    </w:p>
    <w:p>
      <w:pPr>
        <w:rPr>
          <w:sz w:val="0"/>
          <w:szCs w:val="0"/>
        </w:rPr>
      </w:pPr>
      <w:rPr/>
      <w:r>
        <w:rPr/>
        <w:pict>
          <v:group style="position:absolute;margin-left:389.927795pt;margin-top:36.000015pt;width:169.348pt;height:15.740383pt;mso-position-horizontal-relative:page;mso-position-vertical-relative:page;z-index:-484" coordorigin="7799,720" coordsize="3387,315">
            <v:shape style="position:absolute;left:7799;top:720;width:3387;height:315" coordorigin="7799,720" coordsize="3387,315" path="m7867,792l7799,792,7880,960,7980,960,7993,932,7929,932,7916,901,7912,891,7907,880,7902,869,7867,792e" filled="t" fillcolor="#F47920" stroked="f">
              <v:path arrowok="t"/>
              <v:fill/>
            </v:shape>
            <v:shape style="position:absolute;left:7799;top:720;width:3387;height:315" coordorigin="7799,720" coordsize="3387,315" path="m8057,792l7988,792,7955,870,7951,879,7946,889,7936,916,7930,932,7993,932,8057,792e" filled="t" fillcolor="#F47920" stroked="f">
              <v:path arrowok="t"/>
              <v:fill/>
            </v:shape>
            <v:shape style="position:absolute;left:7799;top:720;width:3387;height:315" coordorigin="7799,720" coordsize="3387,315" path="m8139,720l8075,720,8075,754,8139,754,8139,720e" filled="t" fillcolor="#F47920" stroked="f">
              <v:path arrowok="t"/>
              <v:fill/>
            </v:shape>
            <v:shape style="position:absolute;left:7799;top:720;width:3387;height:315" coordorigin="7799,720" coordsize="3387,315" path="m8139,792l8075,792,8075,960,8139,960,8139,792e" filled="t" fillcolor="#F47920" stroked="f">
              <v:path arrowok="t"/>
              <v:fill/>
            </v:shape>
            <v:shape style="position:absolute;left:7799;top:720;width:3387;height:315" coordorigin="7799,720" coordsize="3387,315" path="m8261,822l8197,822,8197,913,8200,931,8211,944,8228,954,8252,960,8289,960,8357,947,8372,930,8270,930,8261,922,8261,822e" filled="t" fillcolor="#F47920" stroked="f">
              <v:path arrowok="t"/>
              <v:fill/>
            </v:shape>
            <v:shape style="position:absolute;left:7799;top:720;width:3387;height:315" coordorigin="7799,720" coordsize="3387,315" path="m8375,895l8321,895,8321,902,8314,922,8292,930,8270,930,8372,930,8373,928,8375,918,8375,913,8375,895e" filled="t" fillcolor="#F47920" stroked="f">
              <v:path arrowok="t"/>
              <v:fill/>
            </v:shape>
            <v:shape style="position:absolute;left:7799;top:720;width:3387;height:315" coordorigin="7799,720" coordsize="3387,315" path="m8364,792l8162,792,8162,822,8364,822,8364,792e" filled="t" fillcolor="#F47920" stroked="f">
              <v:path arrowok="t"/>
              <v:fill/>
            </v:shape>
            <v:shape style="position:absolute;left:7799;top:720;width:3387;height:315" coordorigin="7799,720" coordsize="3387,315" path="m8261,754l8197,754,8197,792,8261,792,8261,754e" filled="t" fillcolor="#F47920" stroked="f">
              <v:path arrowok="t"/>
              <v:fill/>
            </v:shape>
            <v:shape style="position:absolute;left:7799;top:720;width:3387;height:315" coordorigin="7799,720" coordsize="3387,315" path="m8494,858l8434,864,8392,896,8393,918,8401,935,8414,947,8433,956,8458,960,8491,960,8555,950,8575,937,8636,937,8636,935,8520,935,8492,934,8474,932,8458,926,8455,919,8455,908,8461,895,8479,887,8636,887,8636,877,8570,877,8560,869,8544,863,8522,859,8494,858e" filled="t" fillcolor="#F47920" stroked="f">
              <v:path arrowok="t"/>
              <v:fill/>
            </v:shape>
            <v:shape style="position:absolute;left:7799;top:720;width:3387;height:315" coordorigin="7799,720" coordsize="3387,315" path="m8636,937l8575,937,8571,960,8636,960,8636,937e" filled="t" fillcolor="#F47920" stroked="f">
              <v:path arrowok="t"/>
              <v:fill/>
            </v:shape>
            <v:shape style="position:absolute;left:7799;top:720;width:3387;height:315" coordorigin="7799,720" coordsize="3387,315" path="m8636,887l8518,887,8544,890,8561,895,8570,902,8572,910,8566,923,8549,931,8520,935,8636,935,8636,887e" filled="t" fillcolor="#F47920" stroked="f">
              <v:path arrowok="t"/>
              <v:fill/>
            </v:shape>
            <v:shape style="position:absolute;left:7799;top:720;width:3387;height:315" coordorigin="7799,720" coordsize="3387,315" path="m8626,817l8515,817,8541,818,8558,822,8568,828,8571,836,8571,877,8636,877,8636,850,8632,827,8626,817e" filled="t" fillcolor="#F47920" stroked="f">
              <v:path arrowok="t"/>
              <v:fill/>
            </v:shape>
            <v:shape style="position:absolute;left:7799;top:720;width:3387;height:315" coordorigin="7799,720" coordsize="3387,315" path="m8527,790l8451,793,8401,831,8466,841,8473,826,8493,819,8515,817,8626,817,8622,810,8606,803,8589,797,8570,793,8550,791,8527,790e" filled="t" fillcolor="#F47920" stroked="f">
              <v:path arrowok="t"/>
              <v:fill/>
            </v:shape>
            <v:shape style="position:absolute;left:7799;top:720;width:3387;height:315" coordorigin="7799,720" coordsize="3387,315" path="m8753,792l8688,792,8688,960,8753,960,8753,863,8757,843,8771,830,8794,823,8964,823,8965,823,9086,823,9085,821,8916,821,8914,818,8751,818,8753,792e" filled="t" fillcolor="#F47920" stroked="f">
              <v:path arrowok="t"/>
              <v:fill/>
            </v:shape>
            <v:shape style="position:absolute;left:7799;top:720;width:3387;height:315" coordorigin="7799,720" coordsize="3387,315" path="m8964,823l8794,823,8825,823,8843,825,8856,833,8859,842,8859,960,8923,960,8923,862,8928,842,8942,829,8964,823e" filled="t" fillcolor="#F47920" stroked="f">
              <v:path arrowok="t"/>
              <v:fill/>
            </v:shape>
            <v:shape style="position:absolute;left:7799;top:720;width:3387;height:315" coordorigin="7799,720" coordsize="3387,315" path="m9086,823l8965,823,8997,825,9017,832,9027,845,9029,960,9093,960,9093,849,9090,829,9086,823e" filled="t" fillcolor="#F47920" stroked="f">
              <v:path arrowok="t"/>
              <v:fill/>
            </v:shape>
            <v:shape style="position:absolute;left:7799;top:720;width:3387;height:315" coordorigin="7799,720" coordsize="3387,315" path="m9016,790l8942,800,8919,818,8916,821,9085,821,9081,814,9066,802,9044,794,9016,790e" filled="t" fillcolor="#F47920" stroked="f">
              <v:path arrowok="t"/>
              <v:fill/>
            </v:shape>
            <v:shape style="position:absolute;left:7799;top:720;width:3387;height:315" coordorigin="7799,720" coordsize="3387,315" path="m8846,790l8775,801,8751,818,8914,818,8909,808,8894,799,8874,793,8846,790e" filled="t" fillcolor="#F47920" stroked="f">
              <v:path arrowok="t"/>
              <v:fill/>
            </v:shape>
            <v:shape style="position:absolute;left:7799;top:720;width:3387;height:315" coordorigin="7799,720" coordsize="3387,315" path="m9212,720l9147,720,9147,754,9212,754,9212,720e" filled="t" fillcolor="#F47920" stroked="f">
              <v:path arrowok="t"/>
              <v:fill/>
            </v:shape>
            <v:shape style="position:absolute;left:7799;top:720;width:3387;height:315" coordorigin="7799,720" coordsize="3387,315" path="m9212,792l9147,792,9147,960,9212,960,9212,792e" filled="t" fillcolor="#F47920" stroked="f">
              <v:path arrowok="t"/>
              <v:fill/>
            </v:shape>
            <v:shape style="position:absolute;left:7799;top:720;width:3387;height:315" coordorigin="7799,720" coordsize="3387,315" path="m9327,792l9264,792,9264,960,9328,960,9328,860,9333,843,9346,830,9369,823,9501,823,9498,820,9325,820,9327,792e" filled="t" fillcolor="#F47920" stroked="f">
              <v:path arrowok="t"/>
              <v:fill/>
            </v:shape>
            <v:shape style="position:absolute;left:7799;top:720;width:3387;height:315" coordorigin="7799,720" coordsize="3387,315" path="m9501,823l9369,823,9404,824,9426,827,9437,834,9442,852,9442,960,9506,960,9506,846,9503,827,9501,823e" filled="t" fillcolor="#F47920" stroked="f">
              <v:path arrowok="t"/>
              <v:fill/>
            </v:shape>
            <v:shape style="position:absolute;left:7799;top:720;width:3387;height:315" coordorigin="7799,720" coordsize="3387,315" path="m9428,790l9353,800,9329,817,9325,820,9498,820,9494,813,9478,802,9456,794,9428,790e" filled="t" fillcolor="#F47920" stroked="f">
              <v:path arrowok="t"/>
              <v:fill/>
            </v:shape>
            <v:shape style="position:absolute;left:7799;top:720;width:3387;height:315" coordorigin="7799,720" coordsize="3387,315" path="m9791,790l9722,798,9681,856,9682,886,9710,949,9770,962,9800,961,9825,958,9843,952,9857,944,9867,934,9869,933,9929,933,9929,929,9825,929,9792,929,9772,927,9760,922,9751,908,9746,888,9747,858,9751,840,9766,828,9785,823,9929,823,9929,816,9864,816,9854,805,9838,797,9817,792,9791,790e" filled="t" fillcolor="#F47920" stroked="f">
              <v:path arrowok="t"/>
              <v:fill/>
            </v:shape>
            <v:shape style="position:absolute;left:7799;top:720;width:3387;height:315" coordorigin="7799,720" coordsize="3387,315" path="m9929,933l9869,933,9867,960,9929,960,9929,933e" filled="t" fillcolor="#F47920" stroked="f">
              <v:path arrowok="t"/>
              <v:fill/>
            </v:shape>
            <v:shape style="position:absolute;left:7799;top:720;width:3387;height:315" coordorigin="7799,720" coordsize="3387,315" path="m9929,823l9785,823,9817,823,9837,825,9849,829,9853,831,9861,845,9865,869,9863,896,9858,913,9844,924,9825,929,9929,929,9929,823e" filled="t" fillcolor="#F47920" stroked="f">
              <v:path arrowok="t"/>
              <v:fill/>
            </v:shape>
            <v:shape style="position:absolute;left:7799;top:720;width:3387;height:315" coordorigin="7799,720" coordsize="3387,315" path="m9929,720l9865,720,9865,816,9864,816,9929,816,9929,720e" filled="t" fillcolor="#F47920" stroked="f">
              <v:path arrowok="t"/>
              <v:fill/>
            </v:shape>
            <v:shape style="position:absolute;left:7799;top:720;width:3387;height:315" coordorigin="7799,720" coordsize="3387,315" path="m10104,790l10031,795,9977,834,9972,854,9973,885,10003,947,10082,962,10119,961,10193,947,10213,932,10107,932,10078,931,10059,928,10042,913,10037,895,10037,887,10037,883,10219,883,10219,871,10218,859,10038,859,10038,842,10041,832,10049,827,10062,822,10085,820,10207,820,10201,811,10187,803,10170,797,10151,793,10130,791,10104,790e" filled="t" fillcolor="#F47920" stroked="f">
              <v:path arrowok="t"/>
              <v:fill/>
            </v:shape>
            <v:shape style="position:absolute;left:7799;top:720;width:3387;height:315" coordorigin="7799,720" coordsize="3387,315" path="m10219,906l10154,906,10154,917,10151,924,10144,927,10130,930,10107,932,10213,932,10215,929,10219,917,10219,913,10219,906e" filled="t" fillcolor="#F47920" stroked="f">
              <v:path arrowok="t"/>
              <v:fill/>
            </v:shape>
            <v:shape style="position:absolute;left:7799;top:720;width:3387;height:315" coordorigin="7799,720" coordsize="3387,315" path="m10207,820l10085,820,10114,821,10133,823,10151,830,10155,838,10155,854,10155,859,10218,859,10217,846,10211,826,10207,820e" filled="t" fillcolor="#F47920" stroked="f">
              <v:path arrowok="t"/>
              <v:fill/>
            </v:shape>
            <v:shape style="position:absolute;left:7799;top:720;width:3387;height:315" coordorigin="7799,720" coordsize="3387,315" path="m10316,907l10249,907,10249,911,10299,957,10365,962,10393,962,10453,955,10487,935,10380,935,10346,933,10325,929,10315,921,10314,911,10315,909,10316,907e" filled="t" fillcolor="#F47920" stroked="f">
              <v:path arrowok="t"/>
              <v:fill/>
            </v:shape>
            <v:shape style="position:absolute;left:7799;top:720;width:3387;height:315" coordorigin="7799,720" coordsize="3387,315" path="m10388,790l10311,793,10252,827,10254,852,10304,887,10370,891,10405,894,10424,900,10430,910,10425,923,10408,931,10380,935,10487,935,10494,921,10493,893,10485,877,10412,859,10357,857,10337,856,10326,854,10319,852,10316,847,10316,837,10323,825,10343,818,10377,818,10481,818,10481,816,10413,791,10388,790e" filled="t" fillcolor="#F47920" stroked="f">
              <v:path arrowok="t"/>
              <v:fill/>
            </v:shape>
            <v:shape style="position:absolute;left:7799;top:720;width:3387;height:315" coordorigin="7799,720" coordsize="3387,315" path="m10481,818l10377,818,10397,818,10408,819,10417,822,10421,827,10422,835,10423,838,10486,838,10481,818e" filled="t" fillcolor="#F47920" stroked="f">
              <v:path arrowok="t"/>
              <v:fill/>
            </v:shape>
            <v:shape style="position:absolute;left:7799;top:720;width:3387;height:315" coordorigin="7799,720" coordsize="3387,315" path="m10599,720l10535,720,10535,754,10599,754,10599,720e" filled="t" fillcolor="#F47920" stroked="f">
              <v:path arrowok="t"/>
              <v:fill/>
            </v:shape>
            <v:shape style="position:absolute;left:7799;top:720;width:3387;height:315" coordorigin="7799,720" coordsize="3387,315" path="m10599,792l10535,792,10535,960,10599,960,10599,792e" filled="t" fillcolor="#F47920" stroked="f">
              <v:path arrowok="t"/>
              <v:fill/>
            </v:shape>
            <v:shape style="position:absolute;left:7799;top:720;width:3387;height:315" coordorigin="7799,720" coordsize="3387,315" path="m10713,977l10651,977,10654,1001,10716,1032,10762,1035,10790,1034,10850,1026,10881,1003,10779,1003,10749,1002,10731,1001,10717,995,10713,988,10713,977e" filled="t" fillcolor="#F47920" stroked="f">
              <v:path arrowok="t"/>
              <v:fill/>
            </v:shape>
            <v:shape style="position:absolute;left:7799;top:720;width:3387;height:315" coordorigin="7799,720" coordsize="3387,315" path="m10891,934l10827,934,10827,972,10822,988,10806,998,10779,1003,10881,1003,10887,990,10891,968,10891,934e" filled="t" fillcolor="#F47920" stroked="f">
              <v:path arrowok="t"/>
              <v:fill/>
            </v:shape>
            <v:shape style="position:absolute;left:7799;top:720;width:3387;height:315" coordorigin="7799,720" coordsize="3387,315" path="m10757,790l10686,797,10642,854,10643,885,10672,947,10732,961,10762,960,10787,956,10805,951,10818,943,10827,934,10891,934,10891,928,10785,928,10753,928,10732,926,10720,922,10711,908,10707,887,10708,857,10711,839,10726,828,10745,823,10891,823,10891,820,10829,820,10817,808,10802,799,10782,793,10757,790e" filled="t" fillcolor="#F47920" stroked="f">
              <v:path arrowok="t"/>
              <v:fill/>
            </v:shape>
            <v:shape style="position:absolute;left:7799;top:720;width:3387;height:315" coordorigin="7799,720" coordsize="3387,315" path="m10891,823l10745,823,10778,823,10798,825,10811,829,10815,831,10822,845,10826,868,10824,896,10819,913,10804,923,10785,928,10891,928,10891,823e" filled="t" fillcolor="#F47920" stroked="f">
              <v:path arrowok="t"/>
              <v:fill/>
            </v:shape>
            <v:shape style="position:absolute;left:7799;top:720;width:3387;height:315" coordorigin="7799,720" coordsize="3387,315" path="m10891,792l10827,792,10830,820,10891,820,10891,792e" filled="t" fillcolor="#F47920" stroked="f">
              <v:path arrowok="t"/>
              <v:fill/>
            </v:shape>
            <v:shape style="position:absolute;left:7799;top:720;width:3387;height:315" coordorigin="7799,720" coordsize="3387,315" path="m11007,792l10943,792,10943,960,11007,960,11007,860,11012,843,11026,830,11048,823,11180,823,11178,820,11004,820,11007,792e" filled="t" fillcolor="#F47920" stroked="f">
              <v:path arrowok="t"/>
              <v:fill/>
            </v:shape>
            <v:shape style="position:absolute;left:7799;top:720;width:3387;height:315" coordorigin="7799,720" coordsize="3387,315" path="m11180,823l11048,823,11083,824,11105,827,11116,834,11121,852,11121,960,11186,960,11186,846,11182,827,11180,823e" filled="t" fillcolor="#F47920" stroked="f">
              <v:path arrowok="t"/>
              <v:fill/>
            </v:shape>
            <v:shape style="position:absolute;left:7799;top:720;width:3387;height:315" coordorigin="7799,720" coordsize="3387,315" path="m11107,790l11032,800,11008,817,11004,820,11178,820,11173,813,11157,802,11135,794,11107,790e" filled="t" fillcolor="#F47920" stroked="f">
              <v:path arrowok="t"/>
              <v:fill/>
            </v:shape>
          </v:group>
          <w10:wrap type="none"/>
        </w:pict>
      </w:r>
      <w:r>
        <w:rPr/>
        <w:pict>
          <v:shape style="position:absolute;margin-left:499.563995pt;margin-top:114.806015pt;width:59.711pt;height:153.317pt;mso-position-horizontal-relative:page;mso-position-vertical-relative:page;z-index:-483" type="#_x0000_t75">
            <v:imagedata r:id="rId25" o:title=""/>
          </v:shape>
        </w:pict>
      </w:r>
      <w:r>
        <w:rPr/>
        <w:pict>
          <v:shape style="position:absolute;margin-left:303.307068pt;margin-top:285.544006pt;width:255.967932pt;height:252.411949pt;mso-position-horizontal-relative:page;mso-position-vertical-relative:page;z-index:-482" type="#_x0000_t75">
            <v:imagedata r:id="rId26" o:title=""/>
          </v:shape>
        </w:pict>
      </w:r>
      <w:r>
        <w:rPr/>
        <w:pict>
          <v:shape style="position:absolute;margin-left:35.997002pt;margin-top:547.559998pt;width:523.249pt;height:258.339pt;mso-position-horizontal-relative:page;mso-position-vertical-relative:page;z-index:-481" type="#_x0000_t75">
            <v:imagedata r:id="rId27" o:title=""/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5pt;margin-top:114.976379pt;width:109.137257pt;height:13pt;mso-position-horizontal-relative:page;mso-position-vertical-relative:page;z-index:-480" type="#_x0000_t202" filled="f" stroked="f">
            <v:textbox inset="0,0,0,0">
              <w:txbxContent>
                <w:p>
                  <w:pPr>
                    <w:spacing w:before="0" w:after="0" w:line="248" w:lineRule="exact"/>
                    <w:ind w:left="20" w:right="-53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</w:rPr>
                    <w:t>Fuorisalone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</w:rPr>
                    <w:t>2019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5pt;margin-top:141.376282pt;width:91.638103pt;height:13pt;mso-position-horizontal-relative:page;mso-position-vertical-relative:page;z-index:-479" type="#_x0000_t202" filled="f" stroked="f">
            <v:textbox inset="0,0,0,0">
              <w:txbxContent>
                <w:p>
                  <w:pPr>
                    <w:spacing w:before="0" w:after="0" w:line="248" w:lineRule="exact"/>
                    <w:ind w:left="20" w:right="-53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PRE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RELE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1"/>
                      <w:w w:val="100"/>
                    </w:rPr>
                    <w:t>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SE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5pt;margin-top:180.976379pt;width:198.301929pt;height:26.2pt;mso-position-horizontal-relative:page;mso-position-vertical-relative:page;z-index:-478" type="#_x0000_t202" filled="f" stroked="f">
            <v:textbox inset="0,0,0,0">
              <w:txbxContent>
                <w:p>
                  <w:pPr>
                    <w:spacing w:before="0" w:after="0" w:line="248" w:lineRule="exact"/>
                    <w:ind w:left="20" w:right="-20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6A7374"/>
                      <w:spacing w:val="0"/>
                      <w:w w:val="100"/>
                      <w:b/>
                      <w:bCs/>
                    </w:rPr>
                    <w:t>CREO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64" w:lineRule="exact"/>
                    <w:ind w:left="20" w:right="-53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6A7374"/>
                      <w:spacing w:val="0"/>
                      <w:w w:val="100"/>
                      <w:b/>
                      <w:bCs/>
                      <w:position w:val="-1"/>
                    </w:rPr>
                    <w:t>The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6A7374"/>
                      <w:spacing w:val="0"/>
                      <w:w w:val="100"/>
                      <w:b/>
                      <w:bCs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6A7374"/>
                      <w:spacing w:val="0"/>
                      <w:w w:val="100"/>
                      <w:b/>
                      <w:bCs/>
                      <w:position w:val="-1"/>
                    </w:rPr>
                    <w:t>unmistakable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6A7374"/>
                      <w:spacing w:val="0"/>
                      <w:w w:val="100"/>
                      <w:b/>
                      <w:bCs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6A7374"/>
                      <w:spacing w:val="0"/>
                      <w:w w:val="100"/>
                      <w:b/>
                      <w:bCs/>
                      <w:position w:val="-1"/>
                    </w:rPr>
                    <w:t>visual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6A7374"/>
                      <w:spacing w:val="0"/>
                      <w:w w:val="100"/>
                      <w:b/>
                      <w:bCs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6A7374"/>
                      <w:spacing w:val="0"/>
                      <w:w w:val="100"/>
                      <w:b/>
                      <w:bCs/>
                      <w:position w:val="-1"/>
                    </w:rPr>
                    <w:t>quality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5pt;margin-top:220.576279pt;width:445.720218pt;height:79pt;mso-position-horizontal-relative:page;mso-position-vertical-relative:page;z-index:-477" type="#_x0000_t202" filled="f" stroked="f">
            <v:textbox inset="0,0,0,0">
              <w:txbxContent>
                <w:p>
                  <w:pPr>
                    <w:spacing w:before="0" w:after="0" w:line="248" w:lineRule="exact"/>
                    <w:ind w:left="20" w:right="-20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Th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roun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soli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woo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for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m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ha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w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ar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m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appea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l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an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i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idea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l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fo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grea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dining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6" w:after="0" w:line="264" w:lineRule="exact"/>
                    <w:ind w:left="20" w:right="-40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experienc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wit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y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ou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famil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y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an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friends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.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Th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cent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l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pilla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wit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it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ape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3"/>
                      <w:w w:val="100"/>
                    </w:rPr>
                    <w:t>z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oid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geometr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y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i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visuall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y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pleasin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g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an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offer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lot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o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f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le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g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room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.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Th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clea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line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co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3"/>
                      <w:w w:val="100"/>
                    </w:rPr>
                    <w:t>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-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v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y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elegance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.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O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th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16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0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o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18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0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c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m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diamete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soli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woo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tabl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to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p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i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Lazy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Susa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rotatin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g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3"/>
                      <w:w w:val="100"/>
                    </w:rPr>
                    <w:t>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y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wit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it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deco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ati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v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and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57" w:lineRule="exact"/>
                    <w:ind w:left="20" w:right="-20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  <w:position w:val="-1"/>
                    </w:rPr>
                    <w:t>functiona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l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  <w:position w:val="-1"/>
                    </w:rPr>
                    <w:t>design.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5pt;margin-top:312.976379pt;width:259.563554pt;height:131.8pt;mso-position-horizontal-relative:page;mso-position-vertical-relative:page;z-index:-476" type="#_x0000_t202" filled="f" stroked="f">
            <v:textbox inset="0,0,0,0">
              <w:txbxContent>
                <w:p>
                  <w:pPr>
                    <w:spacing w:before="0" w:after="0" w:line="248" w:lineRule="exact"/>
                    <w:ind w:left="20" w:right="-20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Th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desig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concep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co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vince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th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experts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6" w:after="0" w:line="264" w:lineRule="exact"/>
                    <w:ind w:left="20" w:right="-39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o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f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th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Germa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Desig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Counci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l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fo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“German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Desig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"/>
                      <w:w w:val="100"/>
                    </w:rPr>
                    <w:t>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w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ar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2018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: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Winne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8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”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i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th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category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“E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x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cellen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Produc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Design”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64" w:lineRule="exact"/>
                    <w:ind w:left="20" w:right="134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Statemen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o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f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th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jury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: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Th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distincti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v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cha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-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acteristi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c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o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th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CRE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O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tabl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i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it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ape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3"/>
                      <w:w w:val="100"/>
                    </w:rPr>
                    <w:t>z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o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-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id-shape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underf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am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whic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no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onl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y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pro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-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vide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plen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3"/>
                      <w:w w:val="100"/>
                    </w:rPr>
                    <w:t>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y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o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f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le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g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roo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m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an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stabili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3"/>
                      <w:w w:val="100"/>
                    </w:rPr>
                    <w:t>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16"/>
                      <w:w w:val="100"/>
                    </w:rPr>
                    <w:t>y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,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but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64" w:lineRule="exact"/>
                    <w:ind w:left="20" w:right="-40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als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o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lend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th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elegan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tabl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unmistakable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visua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l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quali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3"/>
                      <w:w w:val="100"/>
                    </w:rPr>
                    <w:t>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16"/>
                      <w:w w:val="100"/>
                    </w:rPr>
                    <w:t>y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.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5pt;margin-top:458.176361pt;width:258.197518pt;height:65.8pt;mso-position-horizontal-relative:page;mso-position-vertical-relative:page;z-index:-475" type="#_x0000_t202" filled="f" stroked="f">
            <v:textbox inset="0,0,0,0">
              <w:txbxContent>
                <w:p>
                  <w:pPr>
                    <w:spacing w:before="0" w:after="0" w:line="248" w:lineRule="exact"/>
                    <w:ind w:left="20" w:right="-20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1"/>
                      <w:w w:val="100"/>
                    </w:rPr>
                    <w:t>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v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ailabl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i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al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l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soli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woo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3"/>
                      <w:w w:val="100"/>
                    </w:rPr>
                    <w:t>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ype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fro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m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vi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"/>
                      <w:w w:val="100"/>
                    </w:rPr>
                    <w:t>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-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6" w:after="0" w:line="264" w:lineRule="exact"/>
                    <w:ind w:left="20" w:right="-40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ami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desig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collection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: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Europea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oa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k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and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knotte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oak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,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ash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,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beech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,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cor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beech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,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Ameri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-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ca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maple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,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w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alnu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an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cherr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y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wood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,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treated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wit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herba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l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oil.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</w:p>
    <w:p>
      <w:pPr>
        <w:spacing w:after="0"/>
        <w:sectPr>
          <w:pgSz w:w="11920" w:h="16840"/>
          <w:pgMar w:top="1560" w:bottom="280" w:left="1680" w:right="1680"/>
        </w:sectPr>
      </w:pPr>
      <w:rPr/>
    </w:p>
    <w:p>
      <w:pPr>
        <w:rPr>
          <w:sz w:val="0"/>
          <w:szCs w:val="0"/>
        </w:rPr>
      </w:pPr>
      <w:rPr/>
      <w:r>
        <w:rPr/>
        <w:pict>
          <v:group style="position:absolute;margin-left:389.927795pt;margin-top:36.000015pt;width:169.348pt;height:15.740383pt;mso-position-horizontal-relative:page;mso-position-vertical-relative:page;z-index:-474" coordorigin="7799,720" coordsize="3387,315">
            <v:shape style="position:absolute;left:7799;top:720;width:3387;height:315" coordorigin="7799,720" coordsize="3387,315" path="m7867,792l7799,792,7880,960,7980,960,7993,932,7929,932,7916,901,7912,891,7907,880,7902,869,7867,792e" filled="t" fillcolor="#F47920" stroked="f">
              <v:path arrowok="t"/>
              <v:fill/>
            </v:shape>
            <v:shape style="position:absolute;left:7799;top:720;width:3387;height:315" coordorigin="7799,720" coordsize="3387,315" path="m8057,792l7988,792,7955,870,7951,879,7946,889,7936,916,7930,932,7993,932,8057,792e" filled="t" fillcolor="#F47920" stroked="f">
              <v:path arrowok="t"/>
              <v:fill/>
            </v:shape>
            <v:shape style="position:absolute;left:7799;top:720;width:3387;height:315" coordorigin="7799,720" coordsize="3387,315" path="m8139,720l8075,720,8075,754,8139,754,8139,720e" filled="t" fillcolor="#F47920" stroked="f">
              <v:path arrowok="t"/>
              <v:fill/>
            </v:shape>
            <v:shape style="position:absolute;left:7799;top:720;width:3387;height:315" coordorigin="7799,720" coordsize="3387,315" path="m8139,792l8075,792,8075,960,8139,960,8139,792e" filled="t" fillcolor="#F47920" stroked="f">
              <v:path arrowok="t"/>
              <v:fill/>
            </v:shape>
            <v:shape style="position:absolute;left:7799;top:720;width:3387;height:315" coordorigin="7799,720" coordsize="3387,315" path="m8261,822l8197,822,8197,913,8200,931,8211,944,8228,954,8252,960,8289,960,8357,947,8372,930,8270,930,8261,922,8261,822e" filled="t" fillcolor="#F47920" stroked="f">
              <v:path arrowok="t"/>
              <v:fill/>
            </v:shape>
            <v:shape style="position:absolute;left:7799;top:720;width:3387;height:315" coordorigin="7799,720" coordsize="3387,315" path="m8375,895l8321,895,8321,902,8314,922,8292,930,8270,930,8372,930,8373,928,8375,918,8375,913,8375,895e" filled="t" fillcolor="#F47920" stroked="f">
              <v:path arrowok="t"/>
              <v:fill/>
            </v:shape>
            <v:shape style="position:absolute;left:7799;top:720;width:3387;height:315" coordorigin="7799,720" coordsize="3387,315" path="m8364,792l8162,792,8162,822,8364,822,8364,792e" filled="t" fillcolor="#F47920" stroked="f">
              <v:path arrowok="t"/>
              <v:fill/>
            </v:shape>
            <v:shape style="position:absolute;left:7799;top:720;width:3387;height:315" coordorigin="7799,720" coordsize="3387,315" path="m8261,754l8197,754,8197,792,8261,792,8261,754e" filled="t" fillcolor="#F47920" stroked="f">
              <v:path arrowok="t"/>
              <v:fill/>
            </v:shape>
            <v:shape style="position:absolute;left:7799;top:720;width:3387;height:315" coordorigin="7799,720" coordsize="3387,315" path="m8494,858l8434,864,8392,896,8393,918,8401,935,8414,947,8433,956,8458,960,8491,960,8555,950,8575,937,8636,937,8636,935,8520,935,8492,934,8474,932,8458,926,8455,919,8455,908,8461,895,8479,887,8636,887,8636,877,8570,877,8560,869,8544,863,8522,859,8494,858e" filled="t" fillcolor="#F47920" stroked="f">
              <v:path arrowok="t"/>
              <v:fill/>
            </v:shape>
            <v:shape style="position:absolute;left:7799;top:720;width:3387;height:315" coordorigin="7799,720" coordsize="3387,315" path="m8636,937l8575,937,8571,960,8636,960,8636,937e" filled="t" fillcolor="#F47920" stroked="f">
              <v:path arrowok="t"/>
              <v:fill/>
            </v:shape>
            <v:shape style="position:absolute;left:7799;top:720;width:3387;height:315" coordorigin="7799,720" coordsize="3387,315" path="m8636,887l8518,887,8544,890,8561,895,8570,902,8572,910,8566,923,8549,931,8520,935,8636,935,8636,887e" filled="t" fillcolor="#F47920" stroked="f">
              <v:path arrowok="t"/>
              <v:fill/>
            </v:shape>
            <v:shape style="position:absolute;left:7799;top:720;width:3387;height:315" coordorigin="7799,720" coordsize="3387,315" path="m8626,817l8515,817,8541,818,8558,822,8568,828,8571,836,8571,877,8636,877,8636,850,8632,827,8626,817e" filled="t" fillcolor="#F47920" stroked="f">
              <v:path arrowok="t"/>
              <v:fill/>
            </v:shape>
            <v:shape style="position:absolute;left:7799;top:720;width:3387;height:315" coordorigin="7799,720" coordsize="3387,315" path="m8527,790l8451,793,8401,831,8466,841,8473,826,8493,819,8515,817,8626,817,8622,810,8606,803,8589,797,8570,793,8550,791,8527,790e" filled="t" fillcolor="#F47920" stroked="f">
              <v:path arrowok="t"/>
              <v:fill/>
            </v:shape>
            <v:shape style="position:absolute;left:7799;top:720;width:3387;height:315" coordorigin="7799,720" coordsize="3387,315" path="m8753,792l8688,792,8688,960,8753,960,8753,863,8757,843,8771,830,8794,823,8964,823,8965,823,9086,823,9085,821,8916,821,8914,818,8751,818,8753,792e" filled="t" fillcolor="#F47920" stroked="f">
              <v:path arrowok="t"/>
              <v:fill/>
            </v:shape>
            <v:shape style="position:absolute;left:7799;top:720;width:3387;height:315" coordorigin="7799,720" coordsize="3387,315" path="m8964,823l8794,823,8825,823,8843,825,8856,833,8859,842,8859,960,8923,960,8923,862,8928,842,8942,829,8964,823e" filled="t" fillcolor="#F47920" stroked="f">
              <v:path arrowok="t"/>
              <v:fill/>
            </v:shape>
            <v:shape style="position:absolute;left:7799;top:720;width:3387;height:315" coordorigin="7799,720" coordsize="3387,315" path="m9086,823l8965,823,8997,825,9017,832,9027,845,9029,960,9093,960,9093,849,9090,829,9086,823e" filled="t" fillcolor="#F47920" stroked="f">
              <v:path arrowok="t"/>
              <v:fill/>
            </v:shape>
            <v:shape style="position:absolute;left:7799;top:720;width:3387;height:315" coordorigin="7799,720" coordsize="3387,315" path="m9016,790l8942,800,8919,818,8916,821,9085,821,9081,814,9066,802,9044,794,9016,790e" filled="t" fillcolor="#F47920" stroked="f">
              <v:path arrowok="t"/>
              <v:fill/>
            </v:shape>
            <v:shape style="position:absolute;left:7799;top:720;width:3387;height:315" coordorigin="7799,720" coordsize="3387,315" path="m8846,790l8775,801,8751,818,8914,818,8909,808,8894,799,8874,793,8846,790e" filled="t" fillcolor="#F47920" stroked="f">
              <v:path arrowok="t"/>
              <v:fill/>
            </v:shape>
            <v:shape style="position:absolute;left:7799;top:720;width:3387;height:315" coordorigin="7799,720" coordsize="3387,315" path="m9212,720l9147,720,9147,754,9212,754,9212,720e" filled="t" fillcolor="#F47920" stroked="f">
              <v:path arrowok="t"/>
              <v:fill/>
            </v:shape>
            <v:shape style="position:absolute;left:7799;top:720;width:3387;height:315" coordorigin="7799,720" coordsize="3387,315" path="m9212,792l9147,792,9147,960,9212,960,9212,792e" filled="t" fillcolor="#F47920" stroked="f">
              <v:path arrowok="t"/>
              <v:fill/>
            </v:shape>
            <v:shape style="position:absolute;left:7799;top:720;width:3387;height:315" coordorigin="7799,720" coordsize="3387,315" path="m9327,792l9264,792,9264,960,9328,960,9328,860,9333,843,9346,830,9369,823,9501,823,9498,820,9325,820,9327,792e" filled="t" fillcolor="#F47920" stroked="f">
              <v:path arrowok="t"/>
              <v:fill/>
            </v:shape>
            <v:shape style="position:absolute;left:7799;top:720;width:3387;height:315" coordorigin="7799,720" coordsize="3387,315" path="m9501,823l9369,823,9404,824,9426,827,9437,834,9442,852,9442,960,9506,960,9506,846,9503,827,9501,823e" filled="t" fillcolor="#F47920" stroked="f">
              <v:path arrowok="t"/>
              <v:fill/>
            </v:shape>
            <v:shape style="position:absolute;left:7799;top:720;width:3387;height:315" coordorigin="7799,720" coordsize="3387,315" path="m9428,790l9353,800,9329,817,9325,820,9498,820,9494,813,9478,802,9456,794,9428,790e" filled="t" fillcolor="#F47920" stroked="f">
              <v:path arrowok="t"/>
              <v:fill/>
            </v:shape>
            <v:shape style="position:absolute;left:7799;top:720;width:3387;height:315" coordorigin="7799,720" coordsize="3387,315" path="m9791,790l9722,798,9681,856,9682,886,9710,949,9770,962,9800,961,9825,958,9843,952,9857,944,9867,934,9869,933,9929,933,9929,929,9825,929,9792,929,9772,927,9760,922,9751,908,9746,888,9747,858,9751,840,9766,828,9785,823,9929,823,9929,816,9864,816,9854,805,9838,797,9817,792,9791,790e" filled="t" fillcolor="#F47920" stroked="f">
              <v:path arrowok="t"/>
              <v:fill/>
            </v:shape>
            <v:shape style="position:absolute;left:7799;top:720;width:3387;height:315" coordorigin="7799,720" coordsize="3387,315" path="m9929,933l9869,933,9867,960,9929,960,9929,933e" filled="t" fillcolor="#F47920" stroked="f">
              <v:path arrowok="t"/>
              <v:fill/>
            </v:shape>
            <v:shape style="position:absolute;left:7799;top:720;width:3387;height:315" coordorigin="7799,720" coordsize="3387,315" path="m9929,823l9785,823,9817,823,9837,825,9849,829,9853,831,9861,845,9865,869,9863,896,9858,913,9844,924,9825,929,9929,929,9929,823e" filled="t" fillcolor="#F47920" stroked="f">
              <v:path arrowok="t"/>
              <v:fill/>
            </v:shape>
            <v:shape style="position:absolute;left:7799;top:720;width:3387;height:315" coordorigin="7799,720" coordsize="3387,315" path="m9929,720l9865,720,9865,816,9864,816,9929,816,9929,720e" filled="t" fillcolor="#F47920" stroked="f">
              <v:path arrowok="t"/>
              <v:fill/>
            </v:shape>
            <v:shape style="position:absolute;left:7799;top:720;width:3387;height:315" coordorigin="7799,720" coordsize="3387,315" path="m10104,790l10031,795,9977,834,9972,854,9973,885,10003,947,10082,962,10119,961,10193,947,10213,932,10107,932,10078,931,10059,928,10042,913,10037,895,10037,887,10037,883,10219,883,10219,871,10218,859,10038,859,10038,842,10041,832,10049,827,10062,822,10085,820,10207,820,10201,811,10187,803,10170,797,10151,793,10130,791,10104,790e" filled="t" fillcolor="#F47920" stroked="f">
              <v:path arrowok="t"/>
              <v:fill/>
            </v:shape>
            <v:shape style="position:absolute;left:7799;top:720;width:3387;height:315" coordorigin="7799,720" coordsize="3387,315" path="m10219,906l10154,906,10154,917,10151,924,10144,927,10130,930,10107,932,10213,932,10215,929,10219,917,10219,913,10219,906e" filled="t" fillcolor="#F47920" stroked="f">
              <v:path arrowok="t"/>
              <v:fill/>
            </v:shape>
            <v:shape style="position:absolute;left:7799;top:720;width:3387;height:315" coordorigin="7799,720" coordsize="3387,315" path="m10207,820l10085,820,10114,821,10133,823,10151,830,10155,838,10155,854,10155,859,10218,859,10217,846,10211,826,10207,820e" filled="t" fillcolor="#F47920" stroked="f">
              <v:path arrowok="t"/>
              <v:fill/>
            </v:shape>
            <v:shape style="position:absolute;left:7799;top:720;width:3387;height:315" coordorigin="7799,720" coordsize="3387,315" path="m10316,907l10249,907,10249,911,10299,957,10365,962,10393,962,10453,955,10487,935,10380,935,10346,933,10325,929,10315,921,10314,911,10315,909,10316,907e" filled="t" fillcolor="#F47920" stroked="f">
              <v:path arrowok="t"/>
              <v:fill/>
            </v:shape>
            <v:shape style="position:absolute;left:7799;top:720;width:3387;height:315" coordorigin="7799,720" coordsize="3387,315" path="m10388,790l10311,793,10252,827,10254,852,10304,887,10370,891,10405,894,10424,900,10430,910,10425,923,10408,931,10380,935,10487,935,10494,921,10493,893,10485,877,10412,859,10357,857,10337,856,10326,854,10319,852,10316,847,10316,837,10323,825,10343,818,10377,818,10481,818,10481,816,10413,791,10388,790e" filled="t" fillcolor="#F47920" stroked="f">
              <v:path arrowok="t"/>
              <v:fill/>
            </v:shape>
            <v:shape style="position:absolute;left:7799;top:720;width:3387;height:315" coordorigin="7799,720" coordsize="3387,315" path="m10481,818l10377,818,10397,818,10408,819,10417,822,10421,827,10422,835,10423,838,10486,838,10481,818e" filled="t" fillcolor="#F47920" stroked="f">
              <v:path arrowok="t"/>
              <v:fill/>
            </v:shape>
            <v:shape style="position:absolute;left:7799;top:720;width:3387;height:315" coordorigin="7799,720" coordsize="3387,315" path="m10599,720l10535,720,10535,754,10599,754,10599,720e" filled="t" fillcolor="#F47920" stroked="f">
              <v:path arrowok="t"/>
              <v:fill/>
            </v:shape>
            <v:shape style="position:absolute;left:7799;top:720;width:3387;height:315" coordorigin="7799,720" coordsize="3387,315" path="m10599,792l10535,792,10535,960,10599,960,10599,792e" filled="t" fillcolor="#F47920" stroked="f">
              <v:path arrowok="t"/>
              <v:fill/>
            </v:shape>
            <v:shape style="position:absolute;left:7799;top:720;width:3387;height:315" coordorigin="7799,720" coordsize="3387,315" path="m10713,977l10651,977,10654,1001,10716,1032,10762,1035,10790,1034,10850,1026,10881,1003,10779,1003,10749,1002,10731,1001,10717,995,10713,988,10713,977e" filled="t" fillcolor="#F47920" stroked="f">
              <v:path arrowok="t"/>
              <v:fill/>
            </v:shape>
            <v:shape style="position:absolute;left:7799;top:720;width:3387;height:315" coordorigin="7799,720" coordsize="3387,315" path="m10891,934l10827,934,10827,972,10822,988,10806,998,10779,1003,10881,1003,10887,990,10891,968,10891,934e" filled="t" fillcolor="#F47920" stroked="f">
              <v:path arrowok="t"/>
              <v:fill/>
            </v:shape>
            <v:shape style="position:absolute;left:7799;top:720;width:3387;height:315" coordorigin="7799,720" coordsize="3387,315" path="m10757,790l10686,797,10642,854,10643,885,10672,947,10732,961,10762,960,10787,956,10805,951,10818,943,10827,934,10891,934,10891,928,10785,928,10753,928,10732,926,10720,922,10711,908,10707,887,10708,857,10711,839,10726,828,10745,823,10891,823,10891,820,10829,820,10817,808,10802,799,10782,793,10757,790e" filled="t" fillcolor="#F47920" stroked="f">
              <v:path arrowok="t"/>
              <v:fill/>
            </v:shape>
            <v:shape style="position:absolute;left:7799;top:720;width:3387;height:315" coordorigin="7799,720" coordsize="3387,315" path="m10891,823l10745,823,10778,823,10798,825,10811,829,10815,831,10822,845,10826,868,10824,896,10819,913,10804,923,10785,928,10891,928,10891,823e" filled="t" fillcolor="#F47920" stroked="f">
              <v:path arrowok="t"/>
              <v:fill/>
            </v:shape>
            <v:shape style="position:absolute;left:7799;top:720;width:3387;height:315" coordorigin="7799,720" coordsize="3387,315" path="m10891,792l10827,792,10830,820,10891,820,10891,792e" filled="t" fillcolor="#F47920" stroked="f">
              <v:path arrowok="t"/>
              <v:fill/>
            </v:shape>
            <v:shape style="position:absolute;left:7799;top:720;width:3387;height:315" coordorigin="7799,720" coordsize="3387,315" path="m11007,792l10943,792,10943,960,11007,960,11007,860,11012,843,11026,830,11048,823,11180,823,11178,820,11004,820,11007,792e" filled="t" fillcolor="#F47920" stroked="f">
              <v:path arrowok="t"/>
              <v:fill/>
            </v:shape>
            <v:shape style="position:absolute;left:7799;top:720;width:3387;height:315" coordorigin="7799,720" coordsize="3387,315" path="m11180,823l11048,823,11083,824,11105,827,11116,834,11121,852,11121,960,11186,960,11186,846,11182,827,11180,823e" filled="t" fillcolor="#F47920" stroked="f">
              <v:path arrowok="t"/>
              <v:fill/>
            </v:shape>
            <v:shape style="position:absolute;left:7799;top:720;width:3387;height:315" coordorigin="7799,720" coordsize="3387,315" path="m11107,790l11032,800,11008,817,11004,820,11178,820,11173,813,11157,802,11135,794,11107,790e" filled="t" fillcolor="#F47920" stroked="f">
              <v:path arrowok="t"/>
              <v:fill/>
            </v:shape>
          </v:group>
          <w10:wrap type="none"/>
        </w:pict>
      </w:r>
      <w:r>
        <w:rPr/>
        <w:pict>
          <v:shape style="position:absolute;margin-left:36pt;margin-top:285.354004pt;width:164.315pt;height:164.315pt;mso-position-horizontal-relative:page;mso-position-vertical-relative:page;z-index:-473" type="#_x0000_t75">
            <v:imagedata r:id="rId28" o:title=""/>
          </v:shape>
        </w:pict>
      </w:r>
      <w:r>
        <w:rPr/>
        <w:pict>
          <v:shape style="position:absolute;margin-left:36pt;margin-top:463.464844pt;width:164.314941pt;height:164.314941pt;mso-position-horizontal-relative:page;mso-position-vertical-relative:page;z-index:-472" type="#_x0000_t75">
            <v:imagedata r:id="rId29" o:title=""/>
          </v:shape>
        </w:pict>
      </w:r>
      <w:r>
        <w:rPr/>
        <w:pict>
          <v:shape style="position:absolute;margin-left:36pt;margin-top:641.575195pt;width:164.314941pt;height:164.314941pt;mso-position-horizontal-relative:page;mso-position-vertical-relative:page;z-index:-471" type="#_x0000_t75">
            <v:imagedata r:id="rId30" o:title=""/>
          </v:shape>
        </w:pict>
      </w:r>
      <w:r>
        <w:rPr/>
        <w:pict>
          <v:shape style="position:absolute;margin-left:215.589996pt;margin-top:463.465027pt;width:343.685pt;height:342.425pt;mso-position-horizontal-relative:page;mso-position-vertical-relative:page;z-index:-470" type="#_x0000_t75">
            <v:imagedata r:id="rId31" o:title=""/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5pt;margin-top:149.965271pt;width:109.137257pt;height:13pt;mso-position-horizontal-relative:page;mso-position-vertical-relative:page;z-index:-469" type="#_x0000_t202" filled="f" stroked="f">
            <v:textbox inset="0,0,0,0">
              <w:txbxContent>
                <w:p>
                  <w:pPr>
                    <w:spacing w:before="0" w:after="0" w:line="248" w:lineRule="exact"/>
                    <w:ind w:left="20" w:right="-53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</w:rPr>
                    <w:t>Fuorisalone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</w:rPr>
                    <w:t>2019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5pt;margin-top:176.365372pt;width:91.638103pt;height:13pt;mso-position-horizontal-relative:page;mso-position-vertical-relative:page;z-index:-468" type="#_x0000_t202" filled="f" stroked="f">
            <v:textbox inset="0,0,0,0">
              <w:txbxContent>
                <w:p>
                  <w:pPr>
                    <w:spacing w:before="0" w:after="0" w:line="248" w:lineRule="exact"/>
                    <w:ind w:left="20" w:right="-53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PRE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RELE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1"/>
                      <w:w w:val="100"/>
                    </w:rPr>
                    <w:t>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SE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5pt;margin-top:215.965271pt;width:314.164378pt;height:26.2pt;mso-position-horizontal-relative:page;mso-position-vertical-relative:page;z-index:-467" type="#_x0000_t202" filled="f" stroked="f">
            <v:textbox inset="0,0,0,0">
              <w:txbxContent>
                <w:p>
                  <w:pPr>
                    <w:spacing w:before="0" w:after="0" w:line="248" w:lineRule="exact"/>
                    <w:ind w:left="20" w:right="-20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6A7374"/>
                      <w:spacing w:val="0"/>
                      <w:w w:val="100"/>
                      <w:b/>
                      <w:bCs/>
                    </w:rPr>
                    <w:t>Chair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6A7374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6A7374"/>
                      <w:spacing w:val="0"/>
                      <w:w w:val="100"/>
                      <w:b/>
                      <w:bCs/>
                    </w:rPr>
                    <w:t>TAU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64" w:lineRule="exact"/>
                    <w:ind w:left="20" w:right="-53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6A7374"/>
                      <w:spacing w:val="0"/>
                      <w:w w:val="100"/>
                      <w:b/>
                      <w:bCs/>
                      <w:position w:val="-1"/>
                    </w:rPr>
                    <w:t>Simple,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6A7374"/>
                      <w:spacing w:val="0"/>
                      <w:w w:val="100"/>
                      <w:b/>
                      <w:bCs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6A7374"/>
                      <w:spacing w:val="0"/>
                      <w:w w:val="100"/>
                      <w:b/>
                      <w:bCs/>
                      <w:position w:val="-1"/>
                    </w:rPr>
                    <w:t>minimalistic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6A7374"/>
                      <w:spacing w:val="0"/>
                      <w:w w:val="100"/>
                      <w:b/>
                      <w:bCs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6A7374"/>
                      <w:spacing w:val="0"/>
                      <w:w w:val="100"/>
                      <w:b/>
                      <w:bCs/>
                      <w:position w:val="-1"/>
                    </w:rPr>
                    <w:t>and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6A7374"/>
                      <w:spacing w:val="0"/>
                      <w:w w:val="100"/>
                      <w:b/>
                      <w:bCs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6A7374"/>
                      <w:spacing w:val="0"/>
                      <w:w w:val="100"/>
                      <w:b/>
                      <w:bCs/>
                      <w:position w:val="-1"/>
                    </w:rPr>
                    <w:t>unbelievably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6A7374"/>
                      <w:spacing w:val="0"/>
                      <w:w w:val="100"/>
                      <w:b/>
                      <w:bCs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6A7374"/>
                      <w:spacing w:val="0"/>
                      <w:w w:val="100"/>
                      <w:b/>
                      <w:bCs/>
                      <w:position w:val="-1"/>
                    </w:rPr>
                    <w:t>comfortable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4.999901pt;margin-top:255.565277pt;width:508.594024pt;height:13pt;mso-position-horizontal-relative:page;mso-position-vertical-relative:page;z-index:-466" type="#_x0000_t202" filled="f" stroked="f">
            <v:textbox inset="0,0,0,0">
              <w:txbxContent>
                <w:p>
                  <w:pPr>
                    <w:spacing w:before="0" w:after="0" w:line="248" w:lineRule="exact"/>
                    <w:ind w:left="20" w:right="-53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one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of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the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first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models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it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stood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the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test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of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time,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fitting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perfectly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into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the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design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concept.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16.3228pt;margin-top:281.965271pt;width:343.952718pt;height:52.6pt;mso-position-horizontal-relative:page;mso-position-vertical-relative:page;z-index:-465" type="#_x0000_t202" filled="f" stroked="f">
            <v:textbox inset="0,0,0,0">
              <w:txbxContent>
                <w:p>
                  <w:pPr>
                    <w:spacing w:before="0" w:after="0" w:line="248" w:lineRule="exact"/>
                    <w:ind w:left="20" w:right="-33"/>
                    <w:jc w:val="both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Chair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13"/>
                      <w:w w:val="100"/>
                    </w:rPr>
                    <w:t>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1"/>
                      <w:w w:val="100"/>
                    </w:rPr>
                    <w:t>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U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stands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for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fine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simplici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1"/>
                      <w:w w:val="100"/>
                    </w:rPr>
                    <w:t>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y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and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the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ergonomics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ma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-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6" w:after="0" w:line="264" w:lineRule="exact"/>
                    <w:ind w:left="20" w:right="-40"/>
                    <w:jc w:val="both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k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1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the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1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sitting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1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pure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1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delight.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Seating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1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accomodation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1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embod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5"/>
                      <w:w w:val="100"/>
                    </w:rPr>
                    <w:t>y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-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ing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elegance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and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natu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alness.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Clear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the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stage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for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the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natu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al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c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aftsmanship!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16.3228pt;margin-top:347.965271pt;width:343.979016pt;height:52.6pt;mso-position-horizontal-relative:page;mso-position-vertical-relative:page;z-index:-464" type="#_x0000_t202" filled="f" stroked="f">
            <v:textbox inset="0,0,0,0">
              <w:txbxContent>
                <w:p>
                  <w:pPr>
                    <w:spacing w:before="0" w:after="0" w:line="248" w:lineRule="exact"/>
                    <w:ind w:left="20" w:right="-32"/>
                    <w:jc w:val="both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6"/>
                      <w:w w:val="100"/>
                    </w:rPr>
                    <w:t>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v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ailable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7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in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7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all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7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solid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8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wood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7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1"/>
                      <w:w w:val="100"/>
                    </w:rPr>
                    <w:t>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ypes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7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from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7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vitamin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7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design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7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colle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c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-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6" w:after="0" w:line="264" w:lineRule="exact"/>
                    <w:ind w:left="20" w:right="-40"/>
                    <w:jc w:val="both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tion: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European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oak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and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knotted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oak,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ash,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beech,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core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beech,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American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maple,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w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alnut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and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cherry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wood,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treated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with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herbal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oil.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16.3228pt;margin-top:413.965271pt;width:117.647477pt;height:13pt;mso-position-horizontal-relative:page;mso-position-vertical-relative:page;z-index:-463" type="#_x0000_t202" filled="f" stroked="f">
            <v:textbox inset="0,0,0,0">
              <w:txbxContent>
                <w:p>
                  <w:pPr>
                    <w:spacing w:before="0" w:after="0" w:line="248" w:lineRule="exact"/>
                    <w:ind w:left="20" w:right="-53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Design: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gg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designart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</w:p>
    <w:p>
      <w:pPr>
        <w:spacing w:after="0"/>
        <w:sectPr>
          <w:pgSz w:w="11920" w:h="16840"/>
          <w:pgMar w:top="1560" w:bottom="280" w:left="1680" w:right="1680"/>
        </w:sectPr>
      </w:pPr>
      <w:rPr/>
    </w:p>
    <w:p>
      <w:pPr>
        <w:rPr>
          <w:sz w:val="0"/>
          <w:szCs w:val="0"/>
        </w:rPr>
      </w:pPr>
      <w:rPr/>
      <w:r>
        <w:rPr/>
        <w:pict>
          <v:group style="position:absolute;margin-left:389.927795pt;margin-top:36.000015pt;width:169.348pt;height:15.740383pt;mso-position-horizontal-relative:page;mso-position-vertical-relative:page;z-index:-462" coordorigin="7799,720" coordsize="3387,315">
            <v:shape style="position:absolute;left:7799;top:720;width:3387;height:315" coordorigin="7799,720" coordsize="3387,315" path="m7867,792l7799,792,7880,960,7980,960,7993,932,7929,932,7916,901,7912,891,7907,880,7902,869,7867,792e" filled="t" fillcolor="#F47920" stroked="f">
              <v:path arrowok="t"/>
              <v:fill/>
            </v:shape>
            <v:shape style="position:absolute;left:7799;top:720;width:3387;height:315" coordorigin="7799,720" coordsize="3387,315" path="m8057,792l7988,792,7955,870,7951,879,7946,889,7936,916,7930,932,7993,932,8057,792e" filled="t" fillcolor="#F47920" stroked="f">
              <v:path arrowok="t"/>
              <v:fill/>
            </v:shape>
            <v:shape style="position:absolute;left:7799;top:720;width:3387;height:315" coordorigin="7799,720" coordsize="3387,315" path="m8139,720l8075,720,8075,754,8139,754,8139,720e" filled="t" fillcolor="#F47920" stroked="f">
              <v:path arrowok="t"/>
              <v:fill/>
            </v:shape>
            <v:shape style="position:absolute;left:7799;top:720;width:3387;height:315" coordorigin="7799,720" coordsize="3387,315" path="m8139,792l8075,792,8075,960,8139,960,8139,792e" filled="t" fillcolor="#F47920" stroked="f">
              <v:path arrowok="t"/>
              <v:fill/>
            </v:shape>
            <v:shape style="position:absolute;left:7799;top:720;width:3387;height:315" coordorigin="7799,720" coordsize="3387,315" path="m8261,822l8197,822,8197,913,8200,931,8211,944,8228,954,8252,960,8289,960,8357,947,8372,930,8270,930,8261,922,8261,822e" filled="t" fillcolor="#F47920" stroked="f">
              <v:path arrowok="t"/>
              <v:fill/>
            </v:shape>
            <v:shape style="position:absolute;left:7799;top:720;width:3387;height:315" coordorigin="7799,720" coordsize="3387,315" path="m8375,895l8321,895,8321,902,8314,922,8292,930,8270,930,8372,930,8373,928,8375,918,8375,913,8375,895e" filled="t" fillcolor="#F47920" stroked="f">
              <v:path arrowok="t"/>
              <v:fill/>
            </v:shape>
            <v:shape style="position:absolute;left:7799;top:720;width:3387;height:315" coordorigin="7799,720" coordsize="3387,315" path="m8364,792l8162,792,8162,822,8364,822,8364,792e" filled="t" fillcolor="#F47920" stroked="f">
              <v:path arrowok="t"/>
              <v:fill/>
            </v:shape>
            <v:shape style="position:absolute;left:7799;top:720;width:3387;height:315" coordorigin="7799,720" coordsize="3387,315" path="m8261,754l8197,754,8197,792,8261,792,8261,754e" filled="t" fillcolor="#F47920" stroked="f">
              <v:path arrowok="t"/>
              <v:fill/>
            </v:shape>
            <v:shape style="position:absolute;left:7799;top:720;width:3387;height:315" coordorigin="7799,720" coordsize="3387,315" path="m8494,858l8434,864,8392,896,8393,918,8401,935,8414,947,8433,956,8458,960,8491,960,8555,950,8575,937,8636,937,8636,935,8520,935,8492,934,8474,932,8458,926,8455,919,8455,908,8461,895,8479,887,8636,887,8636,877,8570,877,8560,869,8544,863,8522,859,8494,858e" filled="t" fillcolor="#F47920" stroked="f">
              <v:path arrowok="t"/>
              <v:fill/>
            </v:shape>
            <v:shape style="position:absolute;left:7799;top:720;width:3387;height:315" coordorigin="7799,720" coordsize="3387,315" path="m8636,937l8575,937,8571,960,8636,960,8636,937e" filled="t" fillcolor="#F47920" stroked="f">
              <v:path arrowok="t"/>
              <v:fill/>
            </v:shape>
            <v:shape style="position:absolute;left:7799;top:720;width:3387;height:315" coordorigin="7799,720" coordsize="3387,315" path="m8636,887l8518,887,8544,890,8561,895,8570,902,8572,910,8566,923,8549,931,8520,935,8636,935,8636,887e" filled="t" fillcolor="#F47920" stroked="f">
              <v:path arrowok="t"/>
              <v:fill/>
            </v:shape>
            <v:shape style="position:absolute;left:7799;top:720;width:3387;height:315" coordorigin="7799,720" coordsize="3387,315" path="m8626,817l8515,817,8541,818,8558,822,8568,828,8571,836,8571,877,8636,877,8636,850,8632,827,8626,817e" filled="t" fillcolor="#F47920" stroked="f">
              <v:path arrowok="t"/>
              <v:fill/>
            </v:shape>
            <v:shape style="position:absolute;left:7799;top:720;width:3387;height:315" coordorigin="7799,720" coordsize="3387,315" path="m8527,790l8451,793,8401,831,8466,841,8473,826,8493,819,8515,817,8626,817,8622,810,8606,803,8589,797,8570,793,8550,791,8527,790e" filled="t" fillcolor="#F47920" stroked="f">
              <v:path arrowok="t"/>
              <v:fill/>
            </v:shape>
            <v:shape style="position:absolute;left:7799;top:720;width:3387;height:315" coordorigin="7799,720" coordsize="3387,315" path="m8753,792l8688,792,8688,960,8753,960,8753,863,8757,843,8771,830,8794,823,8964,823,8965,823,9086,823,9085,821,8916,821,8914,818,8751,818,8753,792e" filled="t" fillcolor="#F47920" stroked="f">
              <v:path arrowok="t"/>
              <v:fill/>
            </v:shape>
            <v:shape style="position:absolute;left:7799;top:720;width:3387;height:315" coordorigin="7799,720" coordsize="3387,315" path="m8964,823l8794,823,8825,823,8843,825,8856,833,8859,842,8859,960,8923,960,8923,862,8928,842,8942,829,8964,823e" filled="t" fillcolor="#F47920" stroked="f">
              <v:path arrowok="t"/>
              <v:fill/>
            </v:shape>
            <v:shape style="position:absolute;left:7799;top:720;width:3387;height:315" coordorigin="7799,720" coordsize="3387,315" path="m9086,823l8965,823,8997,825,9017,832,9027,845,9029,960,9093,960,9093,849,9090,829,9086,823e" filled="t" fillcolor="#F47920" stroked="f">
              <v:path arrowok="t"/>
              <v:fill/>
            </v:shape>
            <v:shape style="position:absolute;left:7799;top:720;width:3387;height:315" coordorigin="7799,720" coordsize="3387,315" path="m9016,790l8942,800,8919,818,8916,821,9085,821,9081,814,9066,802,9044,794,9016,790e" filled="t" fillcolor="#F47920" stroked="f">
              <v:path arrowok="t"/>
              <v:fill/>
            </v:shape>
            <v:shape style="position:absolute;left:7799;top:720;width:3387;height:315" coordorigin="7799,720" coordsize="3387,315" path="m8846,790l8775,801,8751,818,8914,818,8909,808,8894,799,8874,793,8846,790e" filled="t" fillcolor="#F47920" stroked="f">
              <v:path arrowok="t"/>
              <v:fill/>
            </v:shape>
            <v:shape style="position:absolute;left:7799;top:720;width:3387;height:315" coordorigin="7799,720" coordsize="3387,315" path="m9212,720l9147,720,9147,754,9212,754,9212,720e" filled="t" fillcolor="#F47920" stroked="f">
              <v:path arrowok="t"/>
              <v:fill/>
            </v:shape>
            <v:shape style="position:absolute;left:7799;top:720;width:3387;height:315" coordorigin="7799,720" coordsize="3387,315" path="m9212,792l9147,792,9147,960,9212,960,9212,792e" filled="t" fillcolor="#F47920" stroked="f">
              <v:path arrowok="t"/>
              <v:fill/>
            </v:shape>
            <v:shape style="position:absolute;left:7799;top:720;width:3387;height:315" coordorigin="7799,720" coordsize="3387,315" path="m9327,792l9264,792,9264,960,9328,960,9328,860,9333,843,9346,830,9369,823,9501,823,9498,820,9325,820,9327,792e" filled="t" fillcolor="#F47920" stroked="f">
              <v:path arrowok="t"/>
              <v:fill/>
            </v:shape>
            <v:shape style="position:absolute;left:7799;top:720;width:3387;height:315" coordorigin="7799,720" coordsize="3387,315" path="m9501,823l9369,823,9404,824,9426,827,9437,834,9442,852,9442,960,9506,960,9506,846,9503,827,9501,823e" filled="t" fillcolor="#F47920" stroked="f">
              <v:path arrowok="t"/>
              <v:fill/>
            </v:shape>
            <v:shape style="position:absolute;left:7799;top:720;width:3387;height:315" coordorigin="7799,720" coordsize="3387,315" path="m9428,790l9353,800,9329,817,9325,820,9498,820,9494,813,9478,802,9456,794,9428,790e" filled="t" fillcolor="#F47920" stroked="f">
              <v:path arrowok="t"/>
              <v:fill/>
            </v:shape>
            <v:shape style="position:absolute;left:7799;top:720;width:3387;height:315" coordorigin="7799,720" coordsize="3387,315" path="m9791,790l9722,798,9681,856,9682,886,9710,949,9770,962,9800,961,9825,958,9843,952,9857,944,9867,934,9869,933,9929,933,9929,929,9825,929,9792,929,9772,927,9760,922,9751,908,9746,888,9747,858,9751,840,9766,828,9785,823,9929,823,9929,816,9864,816,9854,805,9838,797,9817,792,9791,790e" filled="t" fillcolor="#F47920" stroked="f">
              <v:path arrowok="t"/>
              <v:fill/>
            </v:shape>
            <v:shape style="position:absolute;left:7799;top:720;width:3387;height:315" coordorigin="7799,720" coordsize="3387,315" path="m9929,933l9869,933,9867,960,9929,960,9929,933e" filled="t" fillcolor="#F47920" stroked="f">
              <v:path arrowok="t"/>
              <v:fill/>
            </v:shape>
            <v:shape style="position:absolute;left:7799;top:720;width:3387;height:315" coordorigin="7799,720" coordsize="3387,315" path="m9929,823l9785,823,9817,823,9837,825,9849,829,9853,831,9861,845,9865,869,9863,896,9858,913,9844,924,9825,929,9929,929,9929,823e" filled="t" fillcolor="#F47920" stroked="f">
              <v:path arrowok="t"/>
              <v:fill/>
            </v:shape>
            <v:shape style="position:absolute;left:7799;top:720;width:3387;height:315" coordorigin="7799,720" coordsize="3387,315" path="m9929,720l9865,720,9865,816,9864,816,9929,816,9929,720e" filled="t" fillcolor="#F47920" stroked="f">
              <v:path arrowok="t"/>
              <v:fill/>
            </v:shape>
            <v:shape style="position:absolute;left:7799;top:720;width:3387;height:315" coordorigin="7799,720" coordsize="3387,315" path="m10104,790l10031,795,9977,834,9972,854,9973,885,10003,947,10082,962,10119,961,10193,947,10213,932,10107,932,10078,931,10059,928,10042,913,10037,895,10037,887,10037,883,10219,883,10219,871,10218,859,10038,859,10038,842,10041,832,10049,827,10062,822,10085,820,10207,820,10201,811,10187,803,10170,797,10151,793,10130,791,10104,790e" filled="t" fillcolor="#F47920" stroked="f">
              <v:path arrowok="t"/>
              <v:fill/>
            </v:shape>
            <v:shape style="position:absolute;left:7799;top:720;width:3387;height:315" coordorigin="7799,720" coordsize="3387,315" path="m10219,906l10154,906,10154,917,10151,924,10144,927,10130,930,10107,932,10213,932,10215,929,10219,917,10219,913,10219,906e" filled="t" fillcolor="#F47920" stroked="f">
              <v:path arrowok="t"/>
              <v:fill/>
            </v:shape>
            <v:shape style="position:absolute;left:7799;top:720;width:3387;height:315" coordorigin="7799,720" coordsize="3387,315" path="m10207,820l10085,820,10114,821,10133,823,10151,830,10155,838,10155,854,10155,859,10218,859,10217,846,10211,826,10207,820e" filled="t" fillcolor="#F47920" stroked="f">
              <v:path arrowok="t"/>
              <v:fill/>
            </v:shape>
            <v:shape style="position:absolute;left:7799;top:720;width:3387;height:315" coordorigin="7799,720" coordsize="3387,315" path="m10316,907l10249,907,10249,911,10299,957,10365,962,10393,962,10453,955,10487,935,10380,935,10346,933,10325,929,10315,921,10314,911,10315,909,10316,907e" filled="t" fillcolor="#F47920" stroked="f">
              <v:path arrowok="t"/>
              <v:fill/>
            </v:shape>
            <v:shape style="position:absolute;left:7799;top:720;width:3387;height:315" coordorigin="7799,720" coordsize="3387,315" path="m10388,790l10311,793,10252,827,10254,852,10304,887,10370,891,10405,894,10424,900,10430,910,10425,923,10408,931,10380,935,10487,935,10494,921,10493,893,10485,877,10412,859,10357,857,10337,856,10326,854,10319,852,10316,847,10316,837,10323,825,10343,818,10377,818,10481,818,10481,816,10413,791,10388,790e" filled="t" fillcolor="#F47920" stroked="f">
              <v:path arrowok="t"/>
              <v:fill/>
            </v:shape>
            <v:shape style="position:absolute;left:7799;top:720;width:3387;height:315" coordorigin="7799,720" coordsize="3387,315" path="m10481,818l10377,818,10397,818,10408,819,10417,822,10421,827,10422,835,10423,838,10486,838,10481,818e" filled="t" fillcolor="#F47920" stroked="f">
              <v:path arrowok="t"/>
              <v:fill/>
            </v:shape>
            <v:shape style="position:absolute;left:7799;top:720;width:3387;height:315" coordorigin="7799,720" coordsize="3387,315" path="m10599,720l10535,720,10535,754,10599,754,10599,720e" filled="t" fillcolor="#F47920" stroked="f">
              <v:path arrowok="t"/>
              <v:fill/>
            </v:shape>
            <v:shape style="position:absolute;left:7799;top:720;width:3387;height:315" coordorigin="7799,720" coordsize="3387,315" path="m10599,792l10535,792,10535,960,10599,960,10599,792e" filled="t" fillcolor="#F47920" stroked="f">
              <v:path arrowok="t"/>
              <v:fill/>
            </v:shape>
            <v:shape style="position:absolute;left:7799;top:720;width:3387;height:315" coordorigin="7799,720" coordsize="3387,315" path="m10713,977l10651,977,10654,1001,10716,1032,10762,1035,10790,1034,10850,1026,10881,1003,10779,1003,10749,1002,10731,1001,10717,995,10713,988,10713,977e" filled="t" fillcolor="#F47920" stroked="f">
              <v:path arrowok="t"/>
              <v:fill/>
            </v:shape>
            <v:shape style="position:absolute;left:7799;top:720;width:3387;height:315" coordorigin="7799,720" coordsize="3387,315" path="m10891,934l10827,934,10827,972,10822,988,10806,998,10779,1003,10881,1003,10887,990,10891,968,10891,934e" filled="t" fillcolor="#F47920" stroked="f">
              <v:path arrowok="t"/>
              <v:fill/>
            </v:shape>
            <v:shape style="position:absolute;left:7799;top:720;width:3387;height:315" coordorigin="7799,720" coordsize="3387,315" path="m10757,790l10686,797,10642,854,10643,885,10672,947,10732,961,10762,960,10787,956,10805,951,10818,943,10827,934,10891,934,10891,928,10785,928,10753,928,10732,926,10720,922,10711,908,10707,887,10708,857,10711,839,10726,828,10745,823,10891,823,10891,820,10829,820,10817,808,10802,799,10782,793,10757,790e" filled="t" fillcolor="#F47920" stroked="f">
              <v:path arrowok="t"/>
              <v:fill/>
            </v:shape>
            <v:shape style="position:absolute;left:7799;top:720;width:3387;height:315" coordorigin="7799,720" coordsize="3387,315" path="m10891,823l10745,823,10778,823,10798,825,10811,829,10815,831,10822,845,10826,868,10824,896,10819,913,10804,923,10785,928,10891,928,10891,823e" filled="t" fillcolor="#F47920" stroked="f">
              <v:path arrowok="t"/>
              <v:fill/>
            </v:shape>
            <v:shape style="position:absolute;left:7799;top:720;width:3387;height:315" coordorigin="7799,720" coordsize="3387,315" path="m10891,792l10827,792,10830,820,10891,820,10891,792e" filled="t" fillcolor="#F47920" stroked="f">
              <v:path arrowok="t"/>
              <v:fill/>
            </v:shape>
            <v:shape style="position:absolute;left:7799;top:720;width:3387;height:315" coordorigin="7799,720" coordsize="3387,315" path="m11007,792l10943,792,10943,960,11007,960,11007,860,11012,843,11026,830,11048,823,11180,823,11178,820,11004,820,11007,792e" filled="t" fillcolor="#F47920" stroked="f">
              <v:path arrowok="t"/>
              <v:fill/>
            </v:shape>
            <v:shape style="position:absolute;left:7799;top:720;width:3387;height:315" coordorigin="7799,720" coordsize="3387,315" path="m11180,823l11048,823,11083,824,11105,827,11116,834,11121,852,11121,960,11186,960,11186,846,11182,827,11180,823e" filled="t" fillcolor="#F47920" stroked="f">
              <v:path arrowok="t"/>
              <v:fill/>
            </v:shape>
            <v:shape style="position:absolute;left:7799;top:720;width:3387;height:315" coordorigin="7799,720" coordsize="3387,315" path="m11107,790l11032,800,11008,817,11004,820,11178,820,11173,813,11157,802,11135,794,11107,790e" filled="t" fillcolor="#F47920" stroked="f">
              <v:path arrowok="t"/>
              <v:fill/>
            </v:shape>
          </v:group>
          <w10:wrap type="none"/>
        </w:pict>
      </w:r>
      <w:r>
        <w:rPr/>
        <w:pict>
          <v:shape style="position:absolute;margin-left:393.268921pt;margin-top:373.473022pt;width:166.006079pt;height:165.475pt;mso-position-horizontal-relative:page;mso-position-vertical-relative:page;z-index:-461" type="#_x0000_t75">
            <v:imagedata r:id="rId32" o:title=""/>
          </v:shape>
        </w:pict>
      </w:r>
      <w:r>
        <w:rPr/>
        <w:pict>
          <v:shape style="position:absolute;margin-left:36pt;margin-top:547.559326pt;width:256.913pt;height:258.330688pt;mso-position-horizontal-relative:page;mso-position-vertical-relative:page;z-index:-460" type="#_x0000_t75">
            <v:imagedata r:id="rId33" o:title=""/>
          </v:shape>
        </w:pict>
      </w:r>
      <w:r>
        <w:rPr/>
        <w:pict>
          <v:shape style="position:absolute;margin-left:303.307007pt;margin-top:548.929016pt;width:255.968pt;height:256.961pt;mso-position-horizontal-relative:page;mso-position-vertical-relative:page;z-index:-459" type="#_x0000_t75">
            <v:imagedata r:id="rId34" o:title=""/>
          </v:shape>
        </w:pict>
      </w:r>
      <w:r>
        <w:rPr/>
        <w:pict>
          <v:shape style="position:absolute;margin-left:214.634995pt;margin-top:373.473022pt;width:166.006113pt;height:165.475pt;mso-position-horizontal-relative:page;mso-position-vertical-relative:page;z-index:-458" type="#_x0000_t75">
            <v:imagedata r:id="rId35" o:title=""/>
          </v:shape>
        </w:pict>
      </w:r>
      <w:r>
        <w:rPr/>
        <w:pict>
          <v:shape style="position:absolute;margin-left:37.143002pt;margin-top:373.473022pt;width:166.006597pt;height:165.475pt;mso-position-horizontal-relative:page;mso-position-vertical-relative:page;z-index:-457" type="#_x0000_t75">
            <v:imagedata r:id="rId36" o:title=""/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5pt;margin-top:96.551079pt;width:109.137257pt;height:13pt;mso-position-horizontal-relative:page;mso-position-vertical-relative:page;z-index:-456" type="#_x0000_t202" filled="f" stroked="f">
            <v:textbox inset="0,0,0,0">
              <w:txbxContent>
                <w:p>
                  <w:pPr>
                    <w:spacing w:before="0" w:after="0" w:line="248" w:lineRule="exact"/>
                    <w:ind w:left="20" w:right="-53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</w:rPr>
                    <w:t>Fuorisalone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</w:rPr>
                    <w:t>2019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5pt;margin-top:122.951073pt;width:91.638103pt;height:13pt;mso-position-horizontal-relative:page;mso-position-vertical-relative:page;z-index:-455" type="#_x0000_t202" filled="f" stroked="f">
            <v:textbox inset="0,0,0,0">
              <w:txbxContent>
                <w:p>
                  <w:pPr>
                    <w:spacing w:before="0" w:after="0" w:line="248" w:lineRule="exact"/>
                    <w:ind w:left="20" w:right="-53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PRE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RELE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1"/>
                      <w:w w:val="100"/>
                    </w:rPr>
                    <w:t>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SE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5pt;margin-top:162.551071pt;width:310.448441pt;height:26.2001pt;mso-position-horizontal-relative:page;mso-position-vertical-relative:page;z-index:-454" type="#_x0000_t202" filled="f" stroked="f">
            <v:textbox inset="0,0,0,0">
              <w:txbxContent>
                <w:p>
                  <w:pPr>
                    <w:spacing w:before="0" w:after="0" w:line="248" w:lineRule="exact"/>
                    <w:ind w:left="20" w:right="-20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6A7374"/>
                      <w:spacing w:val="0"/>
                      <w:w w:val="100"/>
                      <w:b/>
                      <w:bCs/>
                    </w:rPr>
                    <w:t>UNA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64" w:lineRule="exact"/>
                    <w:ind w:left="20" w:right="-53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6A7374"/>
                      <w:spacing w:val="0"/>
                      <w:w w:val="100"/>
                      <w:b/>
                      <w:bCs/>
                      <w:position w:val="-1"/>
                    </w:rPr>
                    <w:t>Antiquity,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6A7374"/>
                      <w:spacing w:val="0"/>
                      <w:w w:val="100"/>
                      <w:b/>
                      <w:bCs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6A7374"/>
                      <w:spacing w:val="0"/>
                      <w:w w:val="100"/>
                      <w:b/>
                      <w:bCs/>
                      <w:position w:val="-1"/>
                    </w:rPr>
                    <w:t>modern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6A7374"/>
                      <w:spacing w:val="0"/>
                      <w:w w:val="100"/>
                      <w:b/>
                      <w:bCs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6A7374"/>
                      <w:spacing w:val="0"/>
                      <w:w w:val="100"/>
                      <w:b/>
                      <w:bCs/>
                      <w:position w:val="-1"/>
                    </w:rPr>
                    <w:t>interpreted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6A7374"/>
                      <w:spacing w:val="0"/>
                      <w:w w:val="100"/>
                      <w:b/>
                      <w:bCs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6A7374"/>
                      <w:spacing w:val="0"/>
                      <w:w w:val="100"/>
                      <w:b/>
                      <w:bCs/>
                      <w:position w:val="-1"/>
                    </w:rPr>
                    <w:t>with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6A7374"/>
                      <w:spacing w:val="0"/>
                      <w:w w:val="100"/>
                      <w:b/>
                      <w:bCs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6A7374"/>
                      <w:spacing w:val="0"/>
                      <w:w w:val="100"/>
                      <w:b/>
                      <w:bCs/>
                      <w:position w:val="-1"/>
                    </w:rPr>
                    <w:t>craftsmanship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5pt;margin-top:202.151077pt;width:521.390118pt;height:131.8pt;mso-position-horizontal-relative:page;mso-position-vertical-relative:page;z-index:-453" type="#_x0000_t202" filled="f" stroked="f">
            <v:textbox inset="0,0,0,0">
              <w:txbxContent>
                <w:p>
                  <w:pPr>
                    <w:spacing w:before="0" w:after="0" w:line="248" w:lineRule="exact"/>
                    <w:ind w:left="20" w:right="-20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The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can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y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joint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of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the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legs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with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the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table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f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5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ame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ser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v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striking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design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feature.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The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table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6" w:after="0" w:line="264" w:lineRule="exact"/>
                    <w:ind w:left="20" w:right="-40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and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the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stool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appear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distincti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3"/>
                      <w:w w:val="100"/>
                    </w:rPr>
                    <w:t>v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ely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interesting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and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3"/>
                      <w:w w:val="100"/>
                    </w:rPr>
                    <w:t>x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clusi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v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1"/>
                      <w:w w:val="100"/>
                    </w:rPr>
                    <w:t>b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y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adding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the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ergonomical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shape.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Since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the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ancient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times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the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stool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is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basic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equipment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in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houses.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Ma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k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v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erywhere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great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impression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p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actical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accessory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home.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Sometimes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in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the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kitchen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sometimes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in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the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w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ardrobe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with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the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grip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opening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the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stool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can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be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carried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quickly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and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easil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2"/>
                      <w:w w:val="100"/>
                    </w:rPr>
                    <w:t>y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.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Functional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furnitu-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re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with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charm.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The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natu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5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al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g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ain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of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the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wood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enhances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the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easy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going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cha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6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acter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for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perfect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homely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feeling.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64" w:lineRule="exact"/>
                    <w:ind w:left="20" w:right="200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5"/>
                      <w:w w:val="100"/>
                    </w:rPr>
                    <w:t>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v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ailable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in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all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solid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wood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1"/>
                      <w:w w:val="100"/>
                    </w:rPr>
                    <w:t>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ypes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from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vitamin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design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collection: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European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oak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and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knotted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oak,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ash,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beech,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core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beech,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American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maple,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w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alnut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and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cherry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wood,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treated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with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herbal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oil.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5pt;margin-top:347.351074pt;width:117.647477pt;height:13pt;mso-position-horizontal-relative:page;mso-position-vertical-relative:page;z-index:-452" type="#_x0000_t202" filled="f" stroked="f">
            <v:textbox inset="0,0,0,0">
              <w:txbxContent>
                <w:p>
                  <w:pPr>
                    <w:spacing w:before="0" w:after="0" w:line="248" w:lineRule="exact"/>
                    <w:ind w:left="20" w:right="-53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Design: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gg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designart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</w:p>
    <w:p>
      <w:pPr>
        <w:spacing w:after="0"/>
        <w:sectPr>
          <w:pgSz w:w="11920" w:h="16840"/>
          <w:pgMar w:top="1560" w:bottom="280" w:left="1680" w:right="1680"/>
        </w:sectPr>
      </w:pPr>
      <w:rPr/>
    </w:p>
    <w:p>
      <w:pPr>
        <w:rPr>
          <w:sz w:val="0"/>
          <w:szCs w:val="0"/>
        </w:rPr>
      </w:pPr>
      <w:rPr/>
      <w:r>
        <w:rPr/>
        <w:pict>
          <v:group style="position:absolute;margin-left:389.927795pt;margin-top:36.000015pt;width:169.348pt;height:15.740383pt;mso-position-horizontal-relative:page;mso-position-vertical-relative:page;z-index:-451" coordorigin="7799,720" coordsize="3387,315">
            <v:shape style="position:absolute;left:7799;top:720;width:3387;height:315" coordorigin="7799,720" coordsize="3387,315" path="m7867,792l7799,792,7880,960,7980,960,7993,932,7929,932,7916,901,7912,891,7907,880,7902,869,7867,792e" filled="t" fillcolor="#F47920" stroked="f">
              <v:path arrowok="t"/>
              <v:fill/>
            </v:shape>
            <v:shape style="position:absolute;left:7799;top:720;width:3387;height:315" coordorigin="7799,720" coordsize="3387,315" path="m8057,792l7988,792,7955,870,7951,879,7946,889,7936,916,7930,932,7993,932,8057,792e" filled="t" fillcolor="#F47920" stroked="f">
              <v:path arrowok="t"/>
              <v:fill/>
            </v:shape>
            <v:shape style="position:absolute;left:7799;top:720;width:3387;height:315" coordorigin="7799,720" coordsize="3387,315" path="m8139,720l8075,720,8075,754,8139,754,8139,720e" filled="t" fillcolor="#F47920" stroked="f">
              <v:path arrowok="t"/>
              <v:fill/>
            </v:shape>
            <v:shape style="position:absolute;left:7799;top:720;width:3387;height:315" coordorigin="7799,720" coordsize="3387,315" path="m8139,792l8075,792,8075,960,8139,960,8139,792e" filled="t" fillcolor="#F47920" stroked="f">
              <v:path arrowok="t"/>
              <v:fill/>
            </v:shape>
            <v:shape style="position:absolute;left:7799;top:720;width:3387;height:315" coordorigin="7799,720" coordsize="3387,315" path="m8261,822l8197,822,8197,913,8200,931,8211,944,8228,954,8252,960,8289,960,8357,947,8372,930,8270,930,8261,922,8261,822e" filled="t" fillcolor="#F47920" stroked="f">
              <v:path arrowok="t"/>
              <v:fill/>
            </v:shape>
            <v:shape style="position:absolute;left:7799;top:720;width:3387;height:315" coordorigin="7799,720" coordsize="3387,315" path="m8375,895l8321,895,8321,902,8314,922,8292,930,8270,930,8372,930,8373,928,8375,918,8375,913,8375,895e" filled="t" fillcolor="#F47920" stroked="f">
              <v:path arrowok="t"/>
              <v:fill/>
            </v:shape>
            <v:shape style="position:absolute;left:7799;top:720;width:3387;height:315" coordorigin="7799,720" coordsize="3387,315" path="m8364,792l8162,792,8162,822,8364,822,8364,792e" filled="t" fillcolor="#F47920" stroked="f">
              <v:path arrowok="t"/>
              <v:fill/>
            </v:shape>
            <v:shape style="position:absolute;left:7799;top:720;width:3387;height:315" coordorigin="7799,720" coordsize="3387,315" path="m8261,754l8197,754,8197,792,8261,792,8261,754e" filled="t" fillcolor="#F47920" stroked="f">
              <v:path arrowok="t"/>
              <v:fill/>
            </v:shape>
            <v:shape style="position:absolute;left:7799;top:720;width:3387;height:315" coordorigin="7799,720" coordsize="3387,315" path="m8494,858l8434,864,8392,896,8393,918,8401,935,8414,947,8433,956,8458,960,8491,960,8555,950,8575,937,8636,937,8636,935,8520,935,8492,934,8474,932,8458,926,8455,919,8455,908,8461,895,8479,887,8636,887,8636,877,8570,877,8560,869,8544,863,8522,859,8494,858e" filled="t" fillcolor="#F47920" stroked="f">
              <v:path arrowok="t"/>
              <v:fill/>
            </v:shape>
            <v:shape style="position:absolute;left:7799;top:720;width:3387;height:315" coordorigin="7799,720" coordsize="3387,315" path="m8636,937l8575,937,8571,960,8636,960,8636,937e" filled="t" fillcolor="#F47920" stroked="f">
              <v:path arrowok="t"/>
              <v:fill/>
            </v:shape>
            <v:shape style="position:absolute;left:7799;top:720;width:3387;height:315" coordorigin="7799,720" coordsize="3387,315" path="m8636,887l8518,887,8544,890,8561,895,8570,902,8572,910,8566,923,8549,931,8520,935,8636,935,8636,887e" filled="t" fillcolor="#F47920" stroked="f">
              <v:path arrowok="t"/>
              <v:fill/>
            </v:shape>
            <v:shape style="position:absolute;left:7799;top:720;width:3387;height:315" coordorigin="7799,720" coordsize="3387,315" path="m8626,817l8515,817,8541,818,8558,822,8568,828,8571,836,8571,877,8636,877,8636,850,8632,827,8626,817e" filled="t" fillcolor="#F47920" stroked="f">
              <v:path arrowok="t"/>
              <v:fill/>
            </v:shape>
            <v:shape style="position:absolute;left:7799;top:720;width:3387;height:315" coordorigin="7799,720" coordsize="3387,315" path="m8527,790l8451,793,8401,831,8466,841,8473,826,8493,819,8515,817,8626,817,8622,810,8606,803,8589,797,8570,793,8550,791,8527,790e" filled="t" fillcolor="#F47920" stroked="f">
              <v:path arrowok="t"/>
              <v:fill/>
            </v:shape>
            <v:shape style="position:absolute;left:7799;top:720;width:3387;height:315" coordorigin="7799,720" coordsize="3387,315" path="m8753,792l8688,792,8688,960,8753,960,8753,863,8757,843,8771,830,8794,823,8964,823,8965,823,9086,823,9085,821,8916,821,8914,818,8751,818,8753,792e" filled="t" fillcolor="#F47920" stroked="f">
              <v:path arrowok="t"/>
              <v:fill/>
            </v:shape>
            <v:shape style="position:absolute;left:7799;top:720;width:3387;height:315" coordorigin="7799,720" coordsize="3387,315" path="m8964,823l8794,823,8825,823,8843,825,8856,833,8859,842,8859,960,8923,960,8923,862,8928,842,8942,829,8964,823e" filled="t" fillcolor="#F47920" stroked="f">
              <v:path arrowok="t"/>
              <v:fill/>
            </v:shape>
            <v:shape style="position:absolute;left:7799;top:720;width:3387;height:315" coordorigin="7799,720" coordsize="3387,315" path="m9086,823l8965,823,8997,825,9017,832,9027,845,9029,960,9093,960,9093,849,9090,829,9086,823e" filled="t" fillcolor="#F47920" stroked="f">
              <v:path arrowok="t"/>
              <v:fill/>
            </v:shape>
            <v:shape style="position:absolute;left:7799;top:720;width:3387;height:315" coordorigin="7799,720" coordsize="3387,315" path="m9016,790l8942,800,8919,818,8916,821,9085,821,9081,814,9066,802,9044,794,9016,790e" filled="t" fillcolor="#F47920" stroked="f">
              <v:path arrowok="t"/>
              <v:fill/>
            </v:shape>
            <v:shape style="position:absolute;left:7799;top:720;width:3387;height:315" coordorigin="7799,720" coordsize="3387,315" path="m8846,790l8775,801,8751,818,8914,818,8909,808,8894,799,8874,793,8846,790e" filled="t" fillcolor="#F47920" stroked="f">
              <v:path arrowok="t"/>
              <v:fill/>
            </v:shape>
            <v:shape style="position:absolute;left:7799;top:720;width:3387;height:315" coordorigin="7799,720" coordsize="3387,315" path="m9212,720l9147,720,9147,754,9212,754,9212,720e" filled="t" fillcolor="#F47920" stroked="f">
              <v:path arrowok="t"/>
              <v:fill/>
            </v:shape>
            <v:shape style="position:absolute;left:7799;top:720;width:3387;height:315" coordorigin="7799,720" coordsize="3387,315" path="m9212,792l9147,792,9147,960,9212,960,9212,792e" filled="t" fillcolor="#F47920" stroked="f">
              <v:path arrowok="t"/>
              <v:fill/>
            </v:shape>
            <v:shape style="position:absolute;left:7799;top:720;width:3387;height:315" coordorigin="7799,720" coordsize="3387,315" path="m9327,792l9264,792,9264,960,9328,960,9328,860,9333,843,9346,830,9369,823,9501,823,9498,820,9325,820,9327,792e" filled="t" fillcolor="#F47920" stroked="f">
              <v:path arrowok="t"/>
              <v:fill/>
            </v:shape>
            <v:shape style="position:absolute;left:7799;top:720;width:3387;height:315" coordorigin="7799,720" coordsize="3387,315" path="m9501,823l9369,823,9404,824,9426,827,9437,834,9442,852,9442,960,9506,960,9506,846,9503,827,9501,823e" filled="t" fillcolor="#F47920" stroked="f">
              <v:path arrowok="t"/>
              <v:fill/>
            </v:shape>
            <v:shape style="position:absolute;left:7799;top:720;width:3387;height:315" coordorigin="7799,720" coordsize="3387,315" path="m9428,790l9353,800,9329,817,9325,820,9498,820,9494,813,9478,802,9456,794,9428,790e" filled="t" fillcolor="#F47920" stroked="f">
              <v:path arrowok="t"/>
              <v:fill/>
            </v:shape>
            <v:shape style="position:absolute;left:7799;top:720;width:3387;height:315" coordorigin="7799,720" coordsize="3387,315" path="m9791,790l9722,798,9681,856,9682,886,9710,949,9770,962,9800,961,9825,958,9843,952,9857,944,9867,934,9869,933,9929,933,9929,929,9825,929,9792,929,9772,927,9760,922,9751,908,9746,888,9747,858,9751,840,9766,828,9785,823,9929,823,9929,816,9864,816,9854,805,9838,797,9817,792,9791,790e" filled="t" fillcolor="#F47920" stroked="f">
              <v:path arrowok="t"/>
              <v:fill/>
            </v:shape>
            <v:shape style="position:absolute;left:7799;top:720;width:3387;height:315" coordorigin="7799,720" coordsize="3387,315" path="m9929,933l9869,933,9867,960,9929,960,9929,933e" filled="t" fillcolor="#F47920" stroked="f">
              <v:path arrowok="t"/>
              <v:fill/>
            </v:shape>
            <v:shape style="position:absolute;left:7799;top:720;width:3387;height:315" coordorigin="7799,720" coordsize="3387,315" path="m9929,823l9785,823,9817,823,9837,825,9849,829,9853,831,9861,845,9865,869,9863,896,9858,913,9844,924,9825,929,9929,929,9929,823e" filled="t" fillcolor="#F47920" stroked="f">
              <v:path arrowok="t"/>
              <v:fill/>
            </v:shape>
            <v:shape style="position:absolute;left:7799;top:720;width:3387;height:315" coordorigin="7799,720" coordsize="3387,315" path="m9929,720l9865,720,9865,816,9864,816,9929,816,9929,720e" filled="t" fillcolor="#F47920" stroked="f">
              <v:path arrowok="t"/>
              <v:fill/>
            </v:shape>
            <v:shape style="position:absolute;left:7799;top:720;width:3387;height:315" coordorigin="7799,720" coordsize="3387,315" path="m10104,790l10031,795,9977,834,9972,854,9973,885,10003,947,10082,962,10119,961,10193,947,10213,932,10107,932,10078,931,10059,928,10042,913,10037,895,10037,887,10037,883,10219,883,10219,871,10218,859,10038,859,10038,842,10041,832,10049,827,10062,822,10085,820,10207,820,10201,811,10187,803,10170,797,10151,793,10130,791,10104,790e" filled="t" fillcolor="#F47920" stroked="f">
              <v:path arrowok="t"/>
              <v:fill/>
            </v:shape>
            <v:shape style="position:absolute;left:7799;top:720;width:3387;height:315" coordorigin="7799,720" coordsize="3387,315" path="m10219,906l10154,906,10154,917,10151,924,10144,927,10130,930,10107,932,10213,932,10215,929,10219,917,10219,913,10219,906e" filled="t" fillcolor="#F47920" stroked="f">
              <v:path arrowok="t"/>
              <v:fill/>
            </v:shape>
            <v:shape style="position:absolute;left:7799;top:720;width:3387;height:315" coordorigin="7799,720" coordsize="3387,315" path="m10207,820l10085,820,10114,821,10133,823,10151,830,10155,838,10155,854,10155,859,10218,859,10217,846,10211,826,10207,820e" filled="t" fillcolor="#F47920" stroked="f">
              <v:path arrowok="t"/>
              <v:fill/>
            </v:shape>
            <v:shape style="position:absolute;left:7799;top:720;width:3387;height:315" coordorigin="7799,720" coordsize="3387,315" path="m10316,907l10249,907,10249,911,10299,957,10365,962,10393,962,10453,955,10487,935,10380,935,10346,933,10325,929,10315,921,10314,911,10315,909,10316,907e" filled="t" fillcolor="#F47920" stroked="f">
              <v:path arrowok="t"/>
              <v:fill/>
            </v:shape>
            <v:shape style="position:absolute;left:7799;top:720;width:3387;height:315" coordorigin="7799,720" coordsize="3387,315" path="m10388,790l10311,793,10252,827,10254,852,10304,887,10370,891,10405,894,10424,900,10430,910,10425,923,10408,931,10380,935,10487,935,10494,921,10493,893,10485,877,10412,859,10357,857,10337,856,10326,854,10319,852,10316,847,10316,837,10323,825,10343,818,10377,818,10481,818,10481,816,10413,791,10388,790e" filled="t" fillcolor="#F47920" stroked="f">
              <v:path arrowok="t"/>
              <v:fill/>
            </v:shape>
            <v:shape style="position:absolute;left:7799;top:720;width:3387;height:315" coordorigin="7799,720" coordsize="3387,315" path="m10481,818l10377,818,10397,818,10408,819,10417,822,10421,827,10422,835,10423,838,10486,838,10481,818e" filled="t" fillcolor="#F47920" stroked="f">
              <v:path arrowok="t"/>
              <v:fill/>
            </v:shape>
            <v:shape style="position:absolute;left:7799;top:720;width:3387;height:315" coordorigin="7799,720" coordsize="3387,315" path="m10599,720l10535,720,10535,754,10599,754,10599,720e" filled="t" fillcolor="#F47920" stroked="f">
              <v:path arrowok="t"/>
              <v:fill/>
            </v:shape>
            <v:shape style="position:absolute;left:7799;top:720;width:3387;height:315" coordorigin="7799,720" coordsize="3387,315" path="m10599,792l10535,792,10535,960,10599,960,10599,792e" filled="t" fillcolor="#F47920" stroked="f">
              <v:path arrowok="t"/>
              <v:fill/>
            </v:shape>
            <v:shape style="position:absolute;left:7799;top:720;width:3387;height:315" coordorigin="7799,720" coordsize="3387,315" path="m10713,977l10651,977,10654,1001,10716,1032,10762,1035,10790,1034,10850,1026,10881,1003,10779,1003,10749,1002,10731,1001,10717,995,10713,988,10713,977e" filled="t" fillcolor="#F47920" stroked="f">
              <v:path arrowok="t"/>
              <v:fill/>
            </v:shape>
            <v:shape style="position:absolute;left:7799;top:720;width:3387;height:315" coordorigin="7799,720" coordsize="3387,315" path="m10891,934l10827,934,10827,972,10822,988,10806,998,10779,1003,10881,1003,10887,990,10891,968,10891,934e" filled="t" fillcolor="#F47920" stroked="f">
              <v:path arrowok="t"/>
              <v:fill/>
            </v:shape>
            <v:shape style="position:absolute;left:7799;top:720;width:3387;height:315" coordorigin="7799,720" coordsize="3387,315" path="m10757,790l10686,797,10642,854,10643,885,10672,947,10732,961,10762,960,10787,956,10805,951,10818,943,10827,934,10891,934,10891,928,10785,928,10753,928,10732,926,10720,922,10711,908,10707,887,10708,857,10711,839,10726,828,10745,823,10891,823,10891,820,10829,820,10817,808,10802,799,10782,793,10757,790e" filled="t" fillcolor="#F47920" stroked="f">
              <v:path arrowok="t"/>
              <v:fill/>
            </v:shape>
            <v:shape style="position:absolute;left:7799;top:720;width:3387;height:315" coordorigin="7799,720" coordsize="3387,315" path="m10891,823l10745,823,10778,823,10798,825,10811,829,10815,831,10822,845,10826,868,10824,896,10819,913,10804,923,10785,928,10891,928,10891,823e" filled="t" fillcolor="#F47920" stroked="f">
              <v:path arrowok="t"/>
              <v:fill/>
            </v:shape>
            <v:shape style="position:absolute;left:7799;top:720;width:3387;height:315" coordorigin="7799,720" coordsize="3387,315" path="m10891,792l10827,792,10830,820,10891,820,10891,792e" filled="t" fillcolor="#F47920" stroked="f">
              <v:path arrowok="t"/>
              <v:fill/>
            </v:shape>
            <v:shape style="position:absolute;left:7799;top:720;width:3387;height:315" coordorigin="7799,720" coordsize="3387,315" path="m11007,792l10943,792,10943,960,11007,960,11007,860,11012,843,11026,830,11048,823,11180,823,11178,820,11004,820,11007,792e" filled="t" fillcolor="#F47920" stroked="f">
              <v:path arrowok="t"/>
              <v:fill/>
            </v:shape>
            <v:shape style="position:absolute;left:7799;top:720;width:3387;height:315" coordorigin="7799,720" coordsize="3387,315" path="m11180,823l11048,823,11083,824,11105,827,11116,834,11121,852,11121,960,11186,960,11186,846,11182,827,11180,823e" filled="t" fillcolor="#F47920" stroked="f">
              <v:path arrowok="t"/>
              <v:fill/>
            </v:shape>
            <v:shape style="position:absolute;left:7799;top:720;width:3387;height:315" coordorigin="7799,720" coordsize="3387,315" path="m11107,790l11032,800,11008,817,11004,820,11178,820,11173,813,11157,802,11135,794,11107,790e" filled="t" fillcolor="#F47920" stroked="f">
              <v:path arrowok="t"/>
              <v:fill/>
            </v:shape>
          </v:group>
          <w10:wrap type="none"/>
        </w:pict>
      </w:r>
      <w:r>
        <w:rPr/>
        <w:pict>
          <v:shape style="position:absolute;margin-left:394.960693pt;margin-top:641.575012pt;width:164.314307pt;height:164.314970pt;mso-position-horizontal-relative:page;mso-position-vertical-relative:page;z-index:-450" type="#_x0000_t75">
            <v:imagedata r:id="rId37" o:title=""/>
          </v:shape>
        </w:pict>
      </w:r>
      <w:r>
        <w:rPr/>
        <w:pict>
          <v:shape style="position:absolute;margin-left:36pt;margin-top:347.245026pt;width:294.236pt;height:278.645pt;mso-position-horizontal-relative:page;mso-position-vertical-relative:page;z-index:-449" type="#_x0000_t75">
            <v:imagedata r:id="rId38" o:title=""/>
          </v:shape>
        </w:pict>
      </w:r>
      <w:r>
        <w:rPr/>
        <w:pict>
          <v:shape style="position:absolute;margin-left:36pt;margin-top:641.575195pt;width:164.314957pt;height:164.314957pt;mso-position-horizontal-relative:page;mso-position-vertical-relative:page;z-index:-448" type="#_x0000_t75">
            <v:imagedata r:id="rId39" o:title=""/>
          </v:shape>
        </w:pict>
      </w:r>
      <w:r>
        <w:rPr/>
        <w:pict>
          <v:shape style="position:absolute;margin-left:215.480225pt;margin-top:641.575195pt;width:164.314957pt;height:164.314957pt;mso-position-horizontal-relative:page;mso-position-vertical-relative:page;z-index:-447" type="#_x0000_t75">
            <v:imagedata r:id="rId40" o:title=""/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5pt;margin-top:163.165283pt;width:109.137257pt;height:13pt;mso-position-horizontal-relative:page;mso-position-vertical-relative:page;z-index:-446" type="#_x0000_t202" filled="f" stroked="f">
            <v:textbox inset="0,0,0,0">
              <w:txbxContent>
                <w:p>
                  <w:pPr>
                    <w:spacing w:before="0" w:after="0" w:line="248" w:lineRule="exact"/>
                    <w:ind w:left="20" w:right="-53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</w:rPr>
                    <w:t>Fuorisalone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</w:rPr>
                    <w:t>2019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5pt;margin-top:189.565277pt;width:91.638103pt;height:13pt;mso-position-horizontal-relative:page;mso-position-vertical-relative:page;z-index:-445" type="#_x0000_t202" filled="f" stroked="f">
            <v:textbox inset="0,0,0,0">
              <w:txbxContent>
                <w:p>
                  <w:pPr>
                    <w:spacing w:before="0" w:after="0" w:line="248" w:lineRule="exact"/>
                    <w:ind w:left="20" w:right="-53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PRE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RELE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1"/>
                      <w:w w:val="100"/>
                    </w:rPr>
                    <w:t>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SE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5pt;margin-top:229.165283pt;width:209.642457pt;height:26.2001pt;mso-position-horizontal-relative:page;mso-position-vertical-relative:page;z-index:-444" type="#_x0000_t202" filled="f" stroked="f">
            <v:textbox inset="0,0,0,0">
              <w:txbxContent>
                <w:p>
                  <w:pPr>
                    <w:spacing w:before="0" w:after="0" w:line="248" w:lineRule="exact"/>
                    <w:ind w:left="20" w:right="-20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6A7374"/>
                      <w:spacing w:val="0"/>
                      <w:w w:val="100"/>
                      <w:b/>
                      <w:bCs/>
                    </w:rPr>
                    <w:t>ZIRKEL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64" w:lineRule="exact"/>
                    <w:ind w:left="20" w:right="-53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6A7374"/>
                      <w:spacing w:val="0"/>
                      <w:w w:val="100"/>
                      <w:b/>
                      <w:bCs/>
                      <w:position w:val="-1"/>
                    </w:rPr>
                    <w:t>What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6A7374"/>
                      <w:spacing w:val="0"/>
                      <w:w w:val="100"/>
                      <w:b/>
                      <w:bCs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6A7374"/>
                      <w:spacing w:val="0"/>
                      <w:w w:val="100"/>
                      <w:b/>
                      <w:bCs/>
                      <w:position w:val="-1"/>
                    </w:rPr>
                    <w:t>goes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6A7374"/>
                      <w:spacing w:val="0"/>
                      <w:w w:val="100"/>
                      <w:b/>
                      <w:bCs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6A7374"/>
                      <w:spacing w:val="0"/>
                      <w:w w:val="100"/>
                      <w:b/>
                      <w:bCs/>
                      <w:position w:val="-1"/>
                    </w:rPr>
                    <w:t>around,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6A7374"/>
                      <w:spacing w:val="0"/>
                      <w:w w:val="100"/>
                      <w:b/>
                      <w:bCs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6A7374"/>
                      <w:spacing w:val="0"/>
                      <w:w w:val="100"/>
                      <w:b/>
                      <w:bCs/>
                      <w:position w:val="-1"/>
                    </w:rPr>
                    <w:t>comes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6A7374"/>
                      <w:spacing w:val="0"/>
                      <w:w w:val="100"/>
                      <w:b/>
                      <w:bCs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6A7374"/>
                      <w:spacing w:val="0"/>
                      <w:w w:val="100"/>
                      <w:b/>
                      <w:bCs/>
                      <w:position w:val="-1"/>
                    </w:rPr>
                    <w:t>around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5pt;margin-top:268.765289pt;width:525.283517pt;height:65.8pt;mso-position-horizontal-relative:page;mso-position-vertical-relative:page;z-index:-443" type="#_x0000_t202" filled="f" stroked="f">
            <v:textbox inset="0,0,0,0">
              <w:txbxContent>
                <w:p>
                  <w:pPr>
                    <w:spacing w:before="0" w:after="0" w:line="248" w:lineRule="exact"/>
                    <w:ind w:left="20" w:right="1778"/>
                    <w:jc w:val="both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6"/>
                      <w:w w:val="100"/>
                    </w:rPr>
                    <w:t>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able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ZIRKEL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doesn‘t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beat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around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the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bush,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presenting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its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beautiful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presence.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6" w:after="0" w:line="264" w:lineRule="exact"/>
                    <w:ind w:left="20" w:right="-40"/>
                    <w:jc w:val="both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Sociable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gathering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with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casual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footwork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running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in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circles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around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the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tableto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p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.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Al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w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ys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on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the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m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o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v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conquering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the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cat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w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alks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with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its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x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cellent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solid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wood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1"/>
                      <w:w w:val="100"/>
                    </w:rPr>
                    <w:t>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yle.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Combining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great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design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in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different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shapes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with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natu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al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sustainabili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1"/>
                      <w:w w:val="100"/>
                    </w:rPr>
                    <w:t>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0"/>
                      <w:w w:val="100"/>
                    </w:rPr>
                    <w:t>y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.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true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model: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round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or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angula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31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,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ZIRKEL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presents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itself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in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almost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v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ery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desired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si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z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e.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43.409393pt;margin-top:347.965271pt;width:215.964535pt;height:79pt;mso-position-horizontal-relative:page;mso-position-vertical-relative:page;z-index:-442" type="#_x0000_t202" filled="f" stroked="f">
            <v:textbox inset="0,0,0,0">
              <w:txbxContent>
                <w:p>
                  <w:pPr>
                    <w:spacing w:before="0" w:after="0" w:line="248" w:lineRule="exact"/>
                    <w:ind w:left="20" w:right="-49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1"/>
                      <w:w w:val="100"/>
                    </w:rPr>
                    <w:t>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v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ailabl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i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al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l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soli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woo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3"/>
                      <w:w w:val="100"/>
                    </w:rPr>
                    <w:t>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ype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from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6" w:after="0" w:line="264" w:lineRule="exact"/>
                    <w:ind w:left="20" w:right="-40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vitami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desig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collection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: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European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oa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k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an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knotte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oak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,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ash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,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beech,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cor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beech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,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America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maple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,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w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alnut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an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cherr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y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wood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,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treate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wit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herbal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oil.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43.409393pt;margin-top:453.565277pt;width:117.647477pt;height:13pt;mso-position-horizontal-relative:page;mso-position-vertical-relative:page;z-index:-441" type="#_x0000_t202" filled="f" stroked="f">
            <v:textbox inset="0,0,0,0">
              <w:txbxContent>
                <w:p>
                  <w:pPr>
                    <w:spacing w:before="0" w:after="0" w:line="248" w:lineRule="exact"/>
                    <w:ind w:left="20" w:right="-53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Design: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gg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designart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</w:p>
    <w:p>
      <w:pPr>
        <w:spacing w:after="0"/>
        <w:sectPr>
          <w:pgSz w:w="11920" w:h="16840"/>
          <w:pgMar w:top="1560" w:bottom="280" w:left="1680" w:right="1680"/>
        </w:sectPr>
      </w:pPr>
      <w:rPr/>
    </w:p>
    <w:p>
      <w:pPr>
        <w:rPr>
          <w:sz w:val="0"/>
          <w:szCs w:val="0"/>
        </w:rPr>
      </w:pPr>
      <w:rPr/>
      <w:r>
        <w:rPr/>
        <w:pict>
          <v:shape style="position:absolute;margin-left:446.740997pt;margin-top:680.393005pt;width:111.613pt;height:111.613425pt;mso-position-horizontal-relative:page;mso-position-vertical-relative:page;z-index:-440" type="#_x0000_t75">
            <v:imagedata r:id="rId41" o:title=""/>
          </v:shape>
        </w:pict>
      </w:r>
      <w:r>
        <w:rPr/>
        <w:pict>
          <v:group style="position:absolute;margin-left:389.9151pt;margin-top:36.430115pt;width:169.348pt;height:15.740383pt;mso-position-horizontal-relative:page;mso-position-vertical-relative:page;z-index:-439" coordorigin="7798,729" coordsize="3387,315">
            <v:shape style="position:absolute;left:7798;top:729;width:3387;height:315" coordorigin="7798,729" coordsize="3387,315" path="m7867,801l7798,801,7879,969,7980,969,7993,941,7929,941,7916,909,7911,899,7907,889,7902,878,7867,801e" filled="t" fillcolor="#F47920" stroked="f">
              <v:path arrowok="t"/>
              <v:fill/>
            </v:shape>
            <v:shape style="position:absolute;left:7798;top:729;width:3387;height:315" coordorigin="7798,729" coordsize="3387,315" path="m8057,801l7988,801,7954,878,7950,887,7946,898,7936,925,7930,941,7993,941,8057,801e" filled="t" fillcolor="#F47920" stroked="f">
              <v:path arrowok="t"/>
              <v:fill/>
            </v:shape>
            <v:shape style="position:absolute;left:7798;top:729;width:3387;height:315" coordorigin="7798,729" coordsize="3387,315" path="m8139,729l8075,729,8075,762,8139,762,8139,729e" filled="t" fillcolor="#F47920" stroked="f">
              <v:path arrowok="t"/>
              <v:fill/>
            </v:shape>
            <v:shape style="position:absolute;left:7798;top:729;width:3387;height:315" coordorigin="7798,729" coordsize="3387,315" path="m8139,801l8075,801,8075,969,8139,969,8139,801e" filled="t" fillcolor="#F47920" stroked="f">
              <v:path arrowok="t"/>
              <v:fill/>
            </v:shape>
            <v:shape style="position:absolute;left:7798;top:729;width:3387;height:315" coordorigin="7798,729" coordsize="3387,315" path="m8261,831l8196,831,8196,921,8200,939,8210,953,8228,963,8252,969,8289,969,8357,956,8372,939,8270,939,8261,931,8261,831e" filled="t" fillcolor="#F47920" stroked="f">
              <v:path arrowok="t"/>
              <v:fill/>
            </v:shape>
            <v:shape style="position:absolute;left:7798;top:729;width:3387;height:315" coordorigin="7798,729" coordsize="3387,315" path="m8375,904l8320,904,8320,911,8313,931,8292,939,8270,939,8372,939,8373,937,8375,927,8375,921,8375,904e" filled="t" fillcolor="#F47920" stroked="f">
              <v:path arrowok="t"/>
              <v:fill/>
            </v:shape>
            <v:shape style="position:absolute;left:7798;top:729;width:3387;height:315" coordorigin="7798,729" coordsize="3387,315" path="m8364,801l8161,801,8161,831,8364,831,8364,801e" filled="t" fillcolor="#F47920" stroked="f">
              <v:path arrowok="t"/>
              <v:fill/>
            </v:shape>
            <v:shape style="position:absolute;left:7798;top:729;width:3387;height:315" coordorigin="7798,729" coordsize="3387,315" path="m8261,763l8196,763,8196,801,8261,801,8261,763e" filled="t" fillcolor="#F47920" stroked="f">
              <v:path arrowok="t"/>
              <v:fill/>
            </v:shape>
            <v:shape style="position:absolute;left:7798;top:729;width:3387;height:315" coordorigin="7798,729" coordsize="3387,315" path="m8494,866l8434,872,8391,904,8393,926,8401,943,8414,956,8433,964,8457,969,8491,969,8554,959,8574,946,8636,946,8636,943,8520,943,8492,943,8474,941,8458,935,8454,928,8454,917,8461,904,8479,896,8636,896,8636,885,8570,885,8560,877,8544,871,8522,868,8494,866e" filled="t" fillcolor="#F47920" stroked="f">
              <v:path arrowok="t"/>
              <v:fill/>
            </v:shape>
            <v:shape style="position:absolute;left:7798;top:729;width:3387;height:315" coordorigin="7798,729" coordsize="3387,315" path="m8636,946l8574,946,8571,969,8636,969,8636,946e" filled="t" fillcolor="#F47920" stroked="f">
              <v:path arrowok="t"/>
              <v:fill/>
            </v:shape>
            <v:shape style="position:absolute;left:7798;top:729;width:3387;height:315" coordorigin="7798,729" coordsize="3387,315" path="m8636,896l8517,896,8544,898,8561,903,8570,911,8572,919,8566,932,8549,940,8520,943,8636,943,8636,896e" filled="t" fillcolor="#F47920" stroked="f">
              <v:path arrowok="t"/>
              <v:fill/>
            </v:shape>
            <v:shape style="position:absolute;left:7798;top:729;width:3387;height:315" coordorigin="7798,729" coordsize="3387,315" path="m8626,826l8515,826,8541,827,8557,831,8568,836,8571,845,8571,885,8636,885,8636,859,8632,836,8626,826e" filled="t" fillcolor="#F47920" stroked="f">
              <v:path arrowok="t"/>
              <v:fill/>
            </v:shape>
            <v:shape style="position:absolute;left:7798;top:729;width:3387;height:315" coordorigin="7798,729" coordsize="3387,315" path="m8527,799l8451,802,8401,840,8466,849,8473,835,8492,827,8515,826,8626,826,8622,819,8606,811,8589,806,8570,802,8549,800,8527,799e" filled="t" fillcolor="#F47920" stroked="f">
              <v:path arrowok="t"/>
              <v:fill/>
            </v:shape>
            <v:shape style="position:absolute;left:7798;top:729;width:3387;height:315" coordorigin="7798,729" coordsize="3387,315" path="m8753,801l8688,801,8688,969,8753,969,8753,871,8757,852,8771,838,8794,832,8964,832,8965,831,9086,831,9085,830,8915,830,8914,826,8751,826,8753,801e" filled="t" fillcolor="#F47920" stroked="f">
              <v:path arrowok="t"/>
              <v:fill/>
            </v:shape>
            <v:shape style="position:absolute;left:7798;top:729;width:3387;height:315" coordorigin="7798,729" coordsize="3387,315" path="m8964,832l8794,832,8825,832,8842,834,8855,841,8858,851,8858,969,8923,969,8923,870,8927,851,8941,838,8964,832e" filled="t" fillcolor="#F47920" stroked="f">
              <v:path arrowok="t"/>
              <v:fill/>
            </v:shape>
            <v:shape style="position:absolute;left:7798;top:729;width:3387;height:315" coordorigin="7798,729" coordsize="3387,315" path="m9086,831l8965,831,8997,833,9017,841,9027,854,9029,969,9093,969,9093,857,9090,838,9086,831e" filled="t" fillcolor="#F47920" stroked="f">
              <v:path arrowok="t"/>
              <v:fill/>
            </v:shape>
            <v:shape style="position:absolute;left:7798;top:729;width:3387;height:315" coordorigin="7798,729" coordsize="3387,315" path="m9016,799l8942,809,8918,827,8915,830,9085,830,9081,822,9065,811,9044,803,9016,799e" filled="t" fillcolor="#F47920" stroked="f">
              <v:path arrowok="t"/>
              <v:fill/>
            </v:shape>
            <v:shape style="position:absolute;left:7798;top:729;width:3387;height:315" coordorigin="7798,729" coordsize="3387,315" path="m8845,799l8774,809,8751,826,8914,826,8908,817,8894,808,8873,802,8845,799e" filled="t" fillcolor="#F47920" stroked="f">
              <v:path arrowok="t"/>
              <v:fill/>
            </v:shape>
            <v:shape style="position:absolute;left:7798;top:729;width:3387;height:315" coordorigin="7798,729" coordsize="3387,315" path="m9212,729l9147,729,9147,762,9212,762,9212,729e" filled="t" fillcolor="#F47920" stroked="f">
              <v:path arrowok="t"/>
              <v:fill/>
            </v:shape>
            <v:shape style="position:absolute;left:7798;top:729;width:3387;height:315" coordorigin="7798,729" coordsize="3387,315" path="m9212,801l9147,801,9147,969,9212,969,9212,801e" filled="t" fillcolor="#F47920" stroked="f">
              <v:path arrowok="t"/>
              <v:fill/>
            </v:shape>
            <v:shape style="position:absolute;left:7798;top:729;width:3387;height:315" coordorigin="7798,729" coordsize="3387,315" path="m9327,801l9263,801,9263,969,9328,969,9328,869,9332,851,9346,839,9369,832,9500,832,9498,829,9325,829,9327,801e" filled="t" fillcolor="#F47920" stroked="f">
              <v:path arrowok="t"/>
              <v:fill/>
            </v:shape>
            <v:shape style="position:absolute;left:7798;top:729;width:3387;height:315" coordorigin="7798,729" coordsize="3387,315" path="m9500,832l9369,832,9404,832,9425,836,9437,843,9441,861,9441,969,9506,969,9506,854,9503,836,9500,832e" filled="t" fillcolor="#F47920" stroked="f">
              <v:path arrowok="t"/>
              <v:fill/>
            </v:shape>
            <v:shape style="position:absolute;left:7798;top:729;width:3387;height:315" coordorigin="7798,729" coordsize="3387,315" path="m9428,799l9353,808,9328,826,9325,829,9498,829,9493,821,9478,810,9456,803,9428,799e" filled="t" fillcolor="#F47920" stroked="f">
              <v:path arrowok="t"/>
              <v:fill/>
            </v:shape>
            <v:shape style="position:absolute;left:7798;top:729;width:3387;height:315" coordorigin="7798,729" coordsize="3387,315" path="m9791,799l9721,806,9681,865,9682,895,9710,957,9770,970,9800,969,9825,966,9843,961,9857,953,9867,943,9869,941,9929,941,9929,938,9825,938,9792,938,9772,935,9760,931,9750,917,9746,896,9747,866,9751,848,9766,836,9785,831,9929,831,9929,825,9864,825,9853,814,9838,806,9817,801,9791,799e" filled="t" fillcolor="#F47920" stroked="f">
              <v:path arrowok="t"/>
              <v:fill/>
            </v:shape>
            <v:shape style="position:absolute;left:7798;top:729;width:3387;height:315" coordorigin="7798,729" coordsize="3387,315" path="m9929,941l9869,941,9866,969,9929,969,9929,941e" filled="t" fillcolor="#F47920" stroked="f">
              <v:path arrowok="t"/>
              <v:fill/>
            </v:shape>
            <v:shape style="position:absolute;left:7798;top:729;width:3387;height:315" coordorigin="7798,729" coordsize="3387,315" path="m9929,831l9785,831,9816,832,9837,834,9849,838,9853,840,9861,854,9864,877,9863,905,9858,922,9844,933,9825,938,9929,938,9929,831e" filled="t" fillcolor="#F47920" stroked="f">
              <v:path arrowok="t"/>
              <v:fill/>
            </v:shape>
            <v:shape style="position:absolute;left:7798;top:729;width:3387;height:315" coordorigin="7798,729" coordsize="3387,315" path="m9929,729l9865,729,9865,824,9864,825,9929,825,9929,729e" filled="t" fillcolor="#F47920" stroked="f">
              <v:path arrowok="t"/>
              <v:fill/>
            </v:shape>
            <v:shape style="position:absolute;left:7798;top:729;width:3387;height:315" coordorigin="7798,729" coordsize="3387,315" path="m10104,798l10031,804,9977,842,9972,863,9973,894,10002,956,10082,970,10119,969,10193,956,10212,940,10107,940,10078,939,10059,937,10042,922,10036,903,10036,895,10037,892,10219,892,10219,879,10218,867,10037,867,10037,851,10041,840,10048,836,10062,831,10084,829,10207,829,10200,820,10186,812,10170,806,10151,802,10129,799,10104,798e" filled="t" fillcolor="#F47920" stroked="f">
              <v:path arrowok="t"/>
              <v:fill/>
            </v:shape>
            <v:shape style="position:absolute;left:7798;top:729;width:3387;height:315" coordorigin="7798,729" coordsize="3387,315" path="m10219,915l10154,915,10154,925,10151,932,10143,936,10130,939,10107,940,10212,940,10215,937,10219,925,10219,922,10219,915e" filled="t" fillcolor="#F47920" stroked="f">
              <v:path arrowok="t"/>
              <v:fill/>
            </v:shape>
            <v:shape style="position:absolute;left:7798;top:729;width:3387;height:315" coordorigin="7798,729" coordsize="3387,315" path="m10207,829l10084,829,10114,829,10133,831,10151,838,10154,847,10155,863,10155,867,10218,867,10217,854,10211,834,10207,829e" filled="t" fillcolor="#F47920" stroked="f">
              <v:path arrowok="t"/>
              <v:fill/>
            </v:shape>
            <v:shape style="position:absolute;left:7798;top:729;width:3387;height:315" coordorigin="7798,729" coordsize="3387,315" path="m10316,916l10249,916,10249,920,10299,966,10365,971,10392,970,10453,964,10486,943,10380,943,10346,942,10325,937,10315,929,10314,920,10315,918,10316,916e" filled="t" fillcolor="#F47920" stroked="f">
              <v:path arrowok="t"/>
              <v:fill/>
            </v:shape>
            <v:shape style="position:absolute;left:7798;top:729;width:3387;height:315" coordorigin="7798,729" coordsize="3387,315" path="m10387,799l10311,801,10252,836,10254,861,10304,896,10370,900,10405,902,10423,908,10430,919,10424,932,10408,940,10380,943,10486,943,10494,930,10492,902,10485,885,10412,868,10357,866,10337,864,10326,863,10319,861,10316,855,10316,846,10323,834,10343,827,10377,826,10481,826,10481,825,10413,800,10387,799e" filled="t" fillcolor="#F47920" stroked="f">
              <v:path arrowok="t"/>
              <v:fill/>
            </v:shape>
            <v:shape style="position:absolute;left:7798;top:729;width:3387;height:315" coordorigin="7798,729" coordsize="3387,315" path="m10481,826l10377,826,10397,827,10408,828,10417,830,10420,835,10422,844,10422,847,10485,847,10481,826e" filled="t" fillcolor="#F47920" stroked="f">
              <v:path arrowok="t"/>
              <v:fill/>
            </v:shape>
            <v:shape style="position:absolute;left:7798;top:729;width:3387;height:315" coordorigin="7798,729" coordsize="3387,315" path="m10599,729l10534,729,10534,762,10599,762,10599,729e" filled="t" fillcolor="#F47920" stroked="f">
              <v:path arrowok="t"/>
              <v:fill/>
            </v:shape>
            <v:shape style="position:absolute;left:7798;top:729;width:3387;height:315" coordorigin="7798,729" coordsize="3387,315" path="m10599,801l10534,801,10534,969,10599,969,10599,801e" filled="t" fillcolor="#F47920" stroked="f">
              <v:path arrowok="t"/>
              <v:fill/>
            </v:shape>
            <v:shape style="position:absolute;left:7798;top:729;width:3387;height:315" coordorigin="7798,729" coordsize="3387,315" path="m10713,986l10651,986,10654,1009,10716,1041,10762,1043,10790,1043,10850,1034,10881,1011,10779,1011,10749,1011,10731,1009,10716,1004,10713,997,10713,986e" filled="t" fillcolor="#F47920" stroked="f">
              <v:path arrowok="t"/>
              <v:fill/>
            </v:shape>
            <v:shape style="position:absolute;left:7798;top:729;width:3387;height:315" coordorigin="7798,729" coordsize="3387,315" path="m10891,943l10827,943,10827,981,10821,996,10806,1006,10779,1011,10881,1011,10887,999,10891,977,10891,943e" filled="t" fillcolor="#F47920" stroked="f">
              <v:path arrowok="t"/>
              <v:fill/>
            </v:shape>
            <v:shape style="position:absolute;left:7798;top:729;width:3387;height:315" coordorigin="7798,729" coordsize="3387,315" path="m10757,799l10686,806,10642,862,10642,893,10672,956,10731,969,10762,968,10786,965,10804,959,10817,952,10827,943,10891,943,10891,937,10785,937,10753,937,10732,934,10720,930,10710,916,10706,896,10707,866,10711,848,10726,836,10745,831,10891,831,10891,828,10828,828,10817,816,10802,808,10781,802,10757,799e" filled="t" fillcolor="#F47920" stroked="f">
              <v:path arrowok="t"/>
              <v:fill/>
            </v:shape>
            <v:shape style="position:absolute;left:7798;top:729;width:3387;height:315" coordorigin="7798,729" coordsize="3387,315" path="m10891,831l10745,831,10777,832,10798,834,10810,838,10814,840,10822,854,10825,877,10824,904,10819,922,10804,932,10785,937,10891,937,10891,831e" filled="t" fillcolor="#F47920" stroked="f">
              <v:path arrowok="t"/>
              <v:fill/>
            </v:shape>
            <v:shape style="position:absolute;left:7798;top:729;width:3387;height:315" coordorigin="7798,729" coordsize="3387,315" path="m10891,801l10827,801,10830,828,10891,828,10891,801e" filled="t" fillcolor="#F47920" stroked="f">
              <v:path arrowok="t"/>
              <v:fill/>
            </v:shape>
            <v:shape style="position:absolute;left:7798;top:729;width:3387;height:315" coordorigin="7798,729" coordsize="3387,315" path="m11007,801l10943,801,10943,969,11007,969,11007,869,11012,851,11025,839,11048,832,11180,832,11178,829,11004,829,11007,801e" filled="t" fillcolor="#F47920" stroked="f">
              <v:path arrowok="t"/>
              <v:fill/>
            </v:shape>
            <v:shape style="position:absolute;left:7798;top:729;width:3387;height:315" coordorigin="7798,729" coordsize="3387,315" path="m11180,832l11048,832,11083,832,11105,836,11116,843,11121,861,11121,969,11185,969,11185,854,11182,836,11180,832e" filled="t" fillcolor="#F47920" stroked="f">
              <v:path arrowok="t"/>
              <v:fill/>
            </v:shape>
            <v:shape style="position:absolute;left:7798;top:729;width:3387;height:315" coordorigin="7798,729" coordsize="3387,315" path="m11107,799l11032,808,11008,826,11004,829,11178,829,11173,821,11157,810,11135,803,11107,799e" filled="t" fillcolor="#F47920" stroked="f">
              <v:path arrowok="t"/>
              <v:fill/>
            </v:shape>
          </v:group>
          <w10:wrap type="none"/>
        </w:pict>
      </w:r>
      <w:r>
        <w:rPr/>
        <w:pict>
          <v:group style="position:absolute;margin-left:502.640991pt;margin-top:79.338013pt;width:52.948pt;height:65.166pt;mso-position-horizontal-relative:page;mso-position-vertical-relative:page;z-index:-438" coordorigin="10053,1587" coordsize="1059,1303">
            <v:shape style="position:absolute;left:10615;top:1819;width:497;height:1052" type="#_x0000_t75">
              <v:imagedata r:id="rId42" o:title=""/>
            </v:shape>
            <v:shape style="position:absolute;left:10053;top:1587;width:481;height:1285" type="#_x0000_t75">
              <v:imagedata r:id="rId43" o:title=""/>
            </v:shape>
            <v:shape style="position:absolute;left:10491;top:1788;width:183;height:1102" type="#_x0000_t75">
              <v:imagedata r:id="rId44" o:title=""/>
            </v:shape>
            <w10:wrap type="none"/>
          </v:group>
        </w:pict>
      </w:r>
      <w:r>
        <w:rPr/>
        <w:pict>
          <v:group style="position:absolute;margin-left:502.048248pt;margin-top:152.034317pt;width:54.024852pt;height:50.864pt;mso-position-horizontal-relative:page;mso-position-vertical-relative:page;z-index:-437" coordorigin="10041,3041" coordsize="1080,1017">
            <v:group style="position:absolute;left:10238;top:3569;width:44;height:81" coordorigin="10238,3569" coordsize="44,81">
              <v:shape style="position:absolute;left:10238;top:3569;width:44;height:81" coordorigin="10238,3569" coordsize="44,81" path="m10276,3569l10258,3574,10248,3596,10241,3614,10238,3629,10238,3642,10244,3650,10275,3650,10281,3642,10281,3615,10275,3607,10259,3607,10276,3569e" filled="t" fillcolor="#231F20" stroked="f">
                <v:path arrowok="t"/>
                <v:fill/>
              </v:shape>
            </v:group>
            <v:group style="position:absolute;left:10295;top:3623;width:127;height:181" coordorigin="10295,3623" coordsize="127,181">
              <v:shape style="position:absolute;left:10295;top:3623;width:127;height:181" coordorigin="10295,3623" coordsize="127,181" path="m10385,3658l10343,3658,10343,3777,10304,3779,10304,3804,10422,3804,10422,3779,10385,3777,10385,3658e" filled="t" fillcolor="#231F20" stroked="f">
                <v:path arrowok="t"/>
                <v:fill/>
              </v:shape>
              <v:shape style="position:absolute;left:10295;top:3623;width:127;height:181" coordorigin="10295,3623" coordsize="127,181" path="m10385,3623l10354,3623,10295,3658,10295,3685,10343,3658,10385,3658,10385,3623e" filled="t" fillcolor="#231F20" stroked="f">
                <v:path arrowok="t"/>
                <v:fill/>
              </v:shape>
            </v:group>
            <v:group style="position:absolute;left:10437;top:3623;width:143;height:184" coordorigin="10437,3623" coordsize="143,184">
              <v:shape style="position:absolute;left:10437;top:3623;width:143;height:184" coordorigin="10437,3623" coordsize="143,184" path="m10542,3623l10474,3666,10439,3730,10437,3762,10444,3782,10458,3796,10478,3804,10506,3807,10532,3805,10552,3797,10567,3784,10571,3777,10489,3777,10478,3761,10475,3736,10484,3717,10507,3708,10570,3708,10565,3700,10553,3693,10493,3693,10542,3623e" filled="t" fillcolor="#231F20" stroked="f">
                <v:path arrowok="t"/>
                <v:fill/>
              </v:shape>
              <v:shape style="position:absolute;left:10437;top:3623;width:143;height:184" coordorigin="10437,3623" coordsize="143,184" path="m10570,3708l10507,3708,10520,3711,10534,3726,10538,3749,10534,3765,10519,3776,10489,3777,10571,3777,10576,3765,10580,3740,10575,3717,10570,3708e" filled="t" fillcolor="#231F20" stroked="f">
                <v:path arrowok="t"/>
                <v:fill/>
              </v:shape>
              <v:shape style="position:absolute;left:10437;top:3623;width:143;height:184" coordorigin="10437,3623" coordsize="143,184" path="m10521,3685l10510,3685,10497,3689,10493,3693,10553,3693,10547,3689,10521,3685e" filled="t" fillcolor="#231F20" stroked="f">
                <v:path arrowok="t"/>
                <v:fill/>
              </v:shape>
            </v:group>
            <v:group style="position:absolute;left:10138;top:3851;width:107;height:143" coordorigin="10138,3851" coordsize="107,143">
              <v:shape style="position:absolute;left:10138;top:3851;width:107;height:143" coordorigin="10138,3851" coordsize="107,143" path="m10168,3954l10139,3954,10146,3988,10166,3992,10189,3994,10217,3991,10236,3983,10244,3970,10187,3970,10173,3969,10169,3968,10168,3954e" filled="t" fillcolor="#8E7527" stroked="f">
                <v:path arrowok="t"/>
                <v:fill/>
              </v:shape>
              <v:shape style="position:absolute;left:10138;top:3851;width:107;height:143" coordorigin="10138,3851" coordsize="107,143" path="m10206,3851l10173,3851,10154,3860,10142,3875,10138,3900,10144,3919,10160,3931,10186,3938,10212,3944,10219,3955,10219,3966,10210,3970,10244,3970,10247,3967,10250,3943,10245,3923,10230,3911,10204,3904,10175,3900,10168,3897,10168,3877,10177,3873,10241,3873,10239,3855,10227,3853,10206,3851e" filled="t" fillcolor="#8E7527" stroked="f">
                <v:path arrowok="t"/>
                <v:fill/>
              </v:shape>
              <v:shape style="position:absolute;left:10138;top:3851;width:107;height:143" coordorigin="10138,3851" coordsize="107,143" path="m10241,3873l10200,3873,10209,3874,10212,3875,10214,3888,10243,3888,10241,3873e" filled="t" fillcolor="#8E7527" stroked="f">
                <v:path arrowok="t"/>
                <v:fill/>
              </v:shape>
            </v:group>
            <v:group style="position:absolute;left:10261;top:3849;width:155;height:199" coordorigin="10261,3849" coordsize="155,199">
              <v:shape style="position:absolute;left:10261;top:3849;width:155;height:199" coordorigin="10261,3849" coordsize="155,199" path="m10337,3849l10315,3851,10296,3854,10281,3858,10281,4022,10261,4023,10261,4048,10343,4048,10343,4023,10321,4022,10321,3989,10379,3989,10394,3981,10403,3969,10336,3969,10325,3967,10321,3965,10321,3877,10324,3876,10334,3874,10405,3874,10404,3872,10389,3859,10368,3852,10337,3849e" filled="t" fillcolor="#8E7527" stroked="f">
                <v:path arrowok="t"/>
                <v:fill/>
              </v:shape>
              <v:shape style="position:absolute;left:10261;top:3849;width:155;height:199" coordorigin="10261,3849" coordsize="155,199" path="m10379,3989l10321,3989,10328,3991,10340,3994,10353,3994,10356,3994,10377,3990,10379,3989e" filled="t" fillcolor="#8E7527" stroked="f">
                <v:path arrowok="t"/>
                <v:fill/>
              </v:shape>
              <v:shape style="position:absolute;left:10261;top:3849;width:155;height:199" coordorigin="10261,3849" coordsize="155,199" path="m10405,3874l10347,3874,10358,3876,10369,3888,10374,3909,10374,3941,10366,3961,10347,3969,10403,3969,10406,3965,10413,3942,10415,3912,10412,3890,10405,3874e" filled="t" fillcolor="#8E7527" stroked="f">
                <v:path arrowok="t"/>
                <v:fill/>
              </v:shape>
            </v:group>
            <v:group style="position:absolute;left:10438;top:3850;width:127;height:143" coordorigin="10438,3850" coordsize="127,143">
              <v:shape style="position:absolute;left:10438;top:3850;width:127;height:143" coordorigin="10438,3850" coordsize="127,143" path="m10491,3850l10440,3906,10438,3936,10442,3957,10451,3973,10466,3984,10490,3991,10523,3993,10543,3990,10556,3987,10554,3967,10524,3967,10493,3966,10479,3952,10476,3930,10564,3930,10564,3929,10565,3921,10565,3916,10564,3908,10528,3908,10476,3898,10484,3880,10509,3872,10553,3872,10541,3860,10520,3852,10491,3850e" filled="t" fillcolor="#8E7527" stroked="f">
                <v:path arrowok="t"/>
                <v:fill/>
              </v:shape>
              <v:shape style="position:absolute;left:10438;top:3850;width:127;height:143" coordorigin="10438,3850" coordsize="127,143" path="m10554,3964l10544,3966,10524,3967,10554,3967,10554,3964e" filled="t" fillcolor="#8E7527" stroked="f">
                <v:path arrowok="t"/>
                <v:fill/>
              </v:shape>
              <v:shape style="position:absolute;left:10438;top:3850;width:127;height:143" coordorigin="10438,3850" coordsize="127,143" path="m10553,3872l10509,3872,10525,3885,10528,3908,10564,3908,10562,3893,10555,3874,10553,3872e" filled="t" fillcolor="#8E7527" stroked="f">
                <v:path arrowok="t"/>
                <v:fill/>
              </v:shape>
            </v:group>
            <v:group style="position:absolute;left:10586;top:3849;width:114;height:144" coordorigin="10586,3849" coordsize="114,144">
              <v:shape style="position:absolute;left:10586;top:3849;width:114;height:144" coordorigin="10586,3849" coordsize="114,144" path="m10647,3849l10589,3901,10586,3929,10589,3952,10597,3970,10612,3983,10633,3991,10663,3993,10685,3991,10701,3987,10694,3966,10675,3966,10647,3965,10634,3954,10629,3933,10628,3902,10636,3881,10653,3873,10697,3873,10694,3854,10675,3850,10647,3849e" filled="t" fillcolor="#8E7527" stroked="f">
                <v:path arrowok="t"/>
                <v:fill/>
              </v:shape>
              <v:shape style="position:absolute;left:10586;top:3849;width:114;height:144" coordorigin="10586,3849" coordsize="114,144" path="m10693,3964l10675,3966,10694,3966,10693,3964e" filled="t" fillcolor="#8E7527" stroked="f">
                <v:path arrowok="t"/>
                <v:fill/>
              </v:shape>
              <v:shape style="position:absolute;left:10586;top:3849;width:114;height:144" coordorigin="10586,3849" coordsize="114,144" path="m10697,3873l10660,3873,10666,3874,10670,3875,10671,3894,10701,3894,10697,3873e" filled="t" fillcolor="#8E7527" stroked="f">
                <v:path arrowok="t"/>
                <v:fill/>
              </v:shape>
            </v:group>
            <v:group style="position:absolute;left:10720;top:3793;width:63;height:197" coordorigin="10720,3793" coordsize="63,197">
              <v:shape style="position:absolute;left:10720;top:3793;width:63;height:197" coordorigin="10720,3793" coordsize="63,197" path="m10777,3793l10744,3793,10737,3800,10737,3826,10743,3833,10778,3833,10784,3826,10784,3800,10777,3793e" filled="t" fillcolor="#8E7527" stroked="f">
                <v:path arrowok="t"/>
                <v:fill/>
              </v:shape>
              <v:shape style="position:absolute;left:10720;top:3793;width:63;height:197" coordorigin="10720,3793" coordsize="63,197" path="m10780,3852l10720,3852,10720,3877,10741,3878,10741,3964,10720,3966,10720,3991,10801,3991,10801,3966,10780,3964,10780,3852e" filled="t" fillcolor="#8E7527" stroked="f">
                <v:path arrowok="t"/>
                <v:fill/>
              </v:shape>
            </v:group>
            <v:group style="position:absolute;left:10819;top:3850;width:127;height:144" coordorigin="10819,3850" coordsize="127,144">
              <v:shape style="position:absolute;left:10819;top:3850;width:127;height:144" coordorigin="10819,3850" coordsize="127,144" path="m10941,3872l10900,3872,10906,3882,10906,3908,10833,3922,10819,3952,10822,3970,10833,3984,10854,3991,10887,3994,10910,3992,10929,3989,10945,3985,10945,3971,10862,3971,10857,3962,10857,3949,10865,3935,10894,3929,10945,3929,10944,3882,10941,3872e" filled="t" fillcolor="#8E7527" stroked="f">
                <v:path arrowok="t"/>
                <v:fill/>
              </v:shape>
              <v:shape style="position:absolute;left:10819;top:3850;width:127;height:144" coordorigin="10819,3850" coordsize="127,144" path="m10945,3929l10906,3929,10906,3968,10900,3969,10890,3971,10945,3971,10945,3929e" filled="t" fillcolor="#8E7527" stroked="f">
                <v:path arrowok="t"/>
                <v:fill/>
              </v:shape>
              <v:shape style="position:absolute;left:10819;top:3850;width:127;height:144" coordorigin="10819,3850" coordsize="127,144" path="m10865,3850l10844,3853,10832,3856,10831,3891,10861,3891,10863,3874,10866,3874,10875,3872,10941,3872,10938,3867,10925,3857,10901,3851,10865,3850e" filled="t" fillcolor="#8E7527" stroked="f">
                <v:path arrowok="t"/>
                <v:fill/>
              </v:shape>
            </v:group>
            <v:group style="position:absolute;left:10968;top:3795;width:80;height:196" coordorigin="10968,3795" coordsize="80,196">
              <v:shape style="position:absolute;left:10968;top:3795;width:80;height:196" coordorigin="10968,3795" coordsize="80,196" path="m11028,3795l10968,3795,10968,3819,10988,3821,10988,3964,10968,3966,10968,3991,11048,3991,11048,3966,11028,3964,11028,3795e" filled="t" fillcolor="#8E7527" stroked="f">
                <v:path arrowok="t"/>
                <v:fill/>
              </v:shape>
            </v:group>
            <v:group style="position:absolute;left:10051;top:3440;width:127;height:144" coordorigin="10051,3440" coordsize="127,144">
              <v:shape style="position:absolute;left:10051;top:3440;width:127;height:144" coordorigin="10051,3440" coordsize="127,144" path="m10173,3462l10133,3462,10138,3471,10138,3498,10065,3511,10051,3542,10054,3560,10065,3573,10086,3581,10119,3583,10142,3582,10162,3579,10178,3575,10177,3561,10094,3561,10090,3552,10090,3538,10097,3524,10126,3519,10177,3519,10177,3471,10173,3462e" filled="t" fillcolor="#231F20" stroked="f">
                <v:path arrowok="t"/>
                <v:fill/>
              </v:shape>
              <v:shape style="position:absolute;left:10051;top:3440;width:127;height:144" coordorigin="10051,3440" coordsize="127,144" path="m10177,3519l10138,3519,10138,3557,10132,3559,10122,3561,10177,3561,10177,3519e" filled="t" fillcolor="#231F20" stroked="f">
                <v:path arrowok="t"/>
                <v:fill/>
              </v:shape>
              <v:shape style="position:absolute;left:10051;top:3440;width:127;height:144" coordorigin="10051,3440" coordsize="127,144" path="m10097,3440l10076,3443,10064,3446,10064,3481,10093,3481,10095,3464,10098,3463,10107,3462,10173,3462,10171,3457,10157,3447,10133,3441,10097,3440e" filled="t" fillcolor="#231F20" stroked="f">
                <v:path arrowok="t"/>
                <v:fill/>
              </v:shape>
            </v:group>
            <v:group style="position:absolute;left:10192;top:3442;width:250;height:138" coordorigin="10192,3442" coordsize="250,138">
              <v:shape style="position:absolute;left:10192;top:3442;width:250;height:138" coordorigin="10192,3442" coordsize="250,138" path="m10270,3442l10192,3442,10192,3466,10211,3468,10244,3580,10287,3580,10298,3545,10274,3545,10252,3468,10270,3466,10270,3442e" filled="t" fillcolor="#231F20" stroked="f">
                <v:path arrowok="t"/>
                <v:fill/>
              </v:shape>
              <v:shape style="position:absolute;left:10192;top:3442;width:250;height:138" coordorigin="10192,3442" coordsize="250,138" path="m10356,3481l10317,3481,10347,3580,10391,3580,10401,3545,10376,3545,10356,3481e" filled="t" fillcolor="#231F20" stroked="f">
                <v:path arrowok="t"/>
                <v:fill/>
              </v:shape>
              <v:shape style="position:absolute;left:10192;top:3442;width:250;height:138" coordorigin="10192,3442" coordsize="250,138" path="m10344,3442l10305,3442,10274,3545,10298,3545,10317,3481,10356,3481,10344,3442e" filled="t" fillcolor="#231F20" stroked="f">
                <v:path arrowok="t"/>
                <v:fill/>
              </v:shape>
              <v:shape style="position:absolute;left:10192;top:3442;width:250;height:138" coordorigin="10192,3442" coordsize="250,138" path="m10442,3442l10380,3442,10380,3466,10398,3468,10376,3545,10401,3545,10424,3468,10442,3466,10442,3442e" filled="t" fillcolor="#231F20" stroked="f">
                <v:path arrowok="t"/>
                <v:fill/>
              </v:shape>
            </v:group>
            <v:group style="position:absolute;left:10461;top:3051;width:248;height:142" coordorigin="10461,3051" coordsize="248,142">
              <v:shape style="position:absolute;left:10461;top:3051;width:248;height:142" coordorigin="10461,3051" coordsize="248,142" path="m10540,3051l10517,3052,10497,3056,10481,3060,10481,3166,10461,3168,10461,3192,10540,3192,10540,3168,10521,3166,10521,3080,10526,3078,10534,3076,10683,3076,10682,3073,10670,3060,10667,3059,10580,3059,10564,3053,10540,3051e" filled="t" fillcolor="#231F20" stroked="f">
                <v:path arrowok="t"/>
                <v:fill/>
              </v:shape>
              <v:shape style="position:absolute;left:10461;top:3051;width:248;height:142" coordorigin="10461,3051" coordsize="248,142" path="m10615,3076l10534,3076,10552,3078,10563,3090,10566,3120,10566,3192,10624,3192,10624,3168,10606,3166,10606,3120,10604,3095,10600,3081,10603,3080,10615,3076e" filled="t" fillcolor="#231F20" stroked="f">
                <v:path arrowok="t"/>
                <v:fill/>
              </v:shape>
              <v:shape style="position:absolute;left:10461;top:3051;width:248;height:142" coordorigin="10461,3051" coordsize="248,142" path="m10683,3076l10615,3076,10636,3078,10646,3090,10649,3120,10649,3192,10709,3192,10709,3168,10689,3166,10689,3120,10687,3093,10683,3076e" filled="t" fillcolor="#231F20" stroked="f">
                <v:path arrowok="t"/>
                <v:fill/>
              </v:shape>
              <v:shape style="position:absolute;left:10461;top:3051;width:248;height:142" coordorigin="10461,3051" coordsize="248,142" path="m10618,3051l10596,3055,10580,3059,10667,3059,10649,3053,10618,3051e" filled="t" fillcolor="#231F20" stroked="f">
                <v:path arrowok="t"/>
                <v:fill/>
              </v:shape>
            </v:group>
            <v:group style="position:absolute;left:10725;top:3052;width:127;height:144" coordorigin="10725,3052" coordsize="127,144">
              <v:shape style="position:absolute;left:10725;top:3052;width:127;height:144" coordorigin="10725,3052" coordsize="127,144" path="m10846,3074l10806,3074,10812,3083,10812,3110,10738,3123,10725,3154,10728,3172,10739,3185,10760,3193,10793,3196,10815,3194,10835,3191,10851,3187,10851,3173,10768,3173,10763,3164,10763,3150,10771,3137,10800,3131,10851,3131,10850,3083,10846,3074e" filled="t" fillcolor="#231F20" stroked="f">
                <v:path arrowok="t"/>
                <v:fill/>
              </v:shape>
              <v:shape style="position:absolute;left:10725;top:3052;width:127;height:144" coordorigin="10725,3052" coordsize="127,144" path="m10851,3131l10812,3131,10812,3169,10806,3171,10796,3173,10851,3173,10851,3131e" filled="t" fillcolor="#231F20" stroked="f">
                <v:path arrowok="t"/>
                <v:fill/>
              </v:shape>
              <v:shape style="position:absolute;left:10725;top:3052;width:127;height:144" coordorigin="10725,3052" coordsize="127,144" path="m10771,3052l10750,3055,10738,3058,10737,3093,10767,3093,10768,3076,10771,3075,10781,3074,10846,3074,10844,3069,10831,3059,10807,3053,10771,3052e" filled="t" fillcolor="#231F20" stroked="f">
                <v:path arrowok="t"/>
                <v:fill/>
              </v:shape>
            </v:group>
            <v:group style="position:absolute;left:10525;top:3245;width:102;height:141" coordorigin="10525,3245" coordsize="102,141">
              <v:shape style="position:absolute;left:10525;top:3245;width:102;height:141" coordorigin="10525,3245" coordsize="102,141" path="m10613,3245l10582,3246,10561,3249,10546,3254,10546,3360,10525,3362,10525,3386,10607,3386,10607,3362,10585,3360,10585,3274,10589,3273,10598,3271,10627,3271,10627,3246,10613,3245e" filled="t" fillcolor="#231F20" stroked="f">
                <v:path arrowok="t"/>
                <v:fill/>
              </v:shape>
              <v:shape style="position:absolute;left:10525;top:3245;width:102;height:141" coordorigin="10525,3245" coordsize="102,141" path="m10627,3271l10616,3271,10624,3271,10627,3272,10627,3271e" filled="t" fillcolor="#231F20" stroked="f">
                <v:path arrowok="t"/>
                <v:fill/>
              </v:shape>
            </v:group>
            <v:group style="position:absolute;left:10645;top:3246;width:127;height:144" coordorigin="10645,3246" coordsize="127,144">
              <v:shape style="position:absolute;left:10645;top:3246;width:127;height:144" coordorigin="10645,3246" coordsize="127,144" path="m10767,3268l10727,3268,10732,3277,10733,3304,10659,3317,10645,3348,10648,3366,10659,3379,10680,3387,10714,3389,10736,3388,10756,3385,10772,3381,10772,3367,10689,3367,10684,3358,10684,3344,10691,3330,10720,3325,10771,3325,10771,3277,10767,3268e" filled="t" fillcolor="#231F20" stroked="f">
                <v:path arrowok="t"/>
                <v:fill/>
              </v:shape>
              <v:shape style="position:absolute;left:10645;top:3246;width:127;height:144" coordorigin="10645,3246" coordsize="127,144" path="m10771,3325l10733,3325,10733,3363,10726,3365,10717,3367,10772,3367,10771,3325e" filled="t" fillcolor="#231F20" stroked="f">
                <v:path arrowok="t"/>
                <v:fill/>
              </v:shape>
              <v:shape style="position:absolute;left:10645;top:3246;width:127;height:144" coordorigin="10645,3246" coordsize="127,144" path="m10692,3246l10670,3249,10658,3252,10658,3287,10687,3287,10689,3270,10692,3269,10701,3268,10767,3268,10765,3263,10751,3253,10727,3247,10692,3246e" filled="t" fillcolor="#231F20" stroked="f">
                <v:path arrowok="t"/>
                <v:fill/>
              </v:shape>
            </v:group>
            <v:group style="position:absolute;left:10450;top:3440;width:127;height:144" coordorigin="10450,3440" coordsize="127,144">
              <v:shape style="position:absolute;left:10450;top:3440;width:127;height:144" coordorigin="10450,3440" coordsize="127,144" path="m10572,3462l10532,3462,10537,3471,10538,3498,10464,3511,10450,3542,10453,3560,10464,3573,10485,3581,10519,3583,10541,3582,10561,3579,10577,3575,10577,3561,10494,3561,10489,3552,10489,3538,10496,3524,10525,3519,10576,3519,10576,3471,10572,3462e" filled="t" fillcolor="#231F20" stroked="f">
                <v:path arrowok="t"/>
                <v:fill/>
              </v:shape>
              <v:shape style="position:absolute;left:10450;top:3440;width:127;height:144" coordorigin="10450,3440" coordsize="127,144" path="m10576,3519l10538,3519,10538,3557,10531,3559,10522,3561,10577,3561,10576,3519e" filled="t" fillcolor="#231F20" stroked="f">
                <v:path arrowok="t"/>
                <v:fill/>
              </v:shape>
              <v:shape style="position:absolute;left:10450;top:3440;width:127;height:144" coordorigin="10450,3440" coordsize="127,144" path="m10497,3440l10475,3443,10463,3446,10463,3481,10492,3481,10494,3464,10497,3463,10506,3462,10572,3462,10570,3457,10556,3447,10532,3441,10497,3440e" filled="t" fillcolor="#231F20" stroked="f">
                <v:path arrowok="t"/>
                <v:fill/>
              </v:shape>
            </v:group>
            <v:group style="position:absolute;left:10599;top:3439;width:102;height:141" coordorigin="10599,3439" coordsize="102,141">
              <v:shape style="position:absolute;left:10599;top:3439;width:102;height:141" coordorigin="10599,3439" coordsize="102,141" path="m10686,3439l10655,3440,10634,3443,10619,3448,10619,3554,10599,3556,10599,3580,10681,3580,10681,3556,10659,3554,10659,3468,10662,3467,10672,3465,10700,3465,10700,3440,10686,3439e" filled="t" fillcolor="#231F20" stroked="f">
                <v:path arrowok="t"/>
                <v:fill/>
              </v:shape>
              <v:shape style="position:absolute;left:10599;top:3439;width:102;height:141" coordorigin="10599,3439" coordsize="102,141" path="m10700,3465l10689,3465,10697,3465,10700,3466,10700,3465e" filled="t" fillcolor="#231F20" stroked="f">
                <v:path arrowok="t"/>
                <v:fill/>
              </v:shape>
            </v:group>
            <v:group style="position:absolute;left:10053;top:3052;width:134;height:200" coordorigin="10053,3052" coordsize="134,200">
              <v:shape style="position:absolute;left:10053;top:3052;width:134;height:200" coordorigin="10053,3052" coordsize="134,200" path="m10066,3223l10064,3247,10073,3249,10089,3250,10112,3252,10144,3252,10165,3245,10180,3231,10181,3228,10105,3228,10082,3226,10066,3223e" filled="t" fillcolor="#231F20" stroked="f">
                <v:path arrowok="t"/>
                <v:fill/>
              </v:shape>
              <v:shape style="position:absolute;left:10053;top:3052;width:134;height:200" coordorigin="10053,3052" coordsize="134,200" path="m10186,3187l10147,3187,10145,3212,10132,3225,10105,3228,10181,3228,10186,3208,10186,3187e" filled="t" fillcolor="#231F20" stroked="f">
                <v:path arrowok="t"/>
                <v:fill/>
              </v:shape>
              <v:shape style="position:absolute;left:10053;top:3052;width:134;height:200" coordorigin="10053,3052" coordsize="134,200" path="m10134,3052l10070,3069,10053,3140,10058,3163,10069,3179,10087,3189,10112,3192,10126,3192,10141,3189,10147,3187,10186,3187,10186,3167,10131,3167,10111,3166,10099,3155,10094,3135,10093,3104,10101,3084,10121,3076,10185,3076,10185,3059,10173,3056,10156,3053,10134,3052e" filled="t" fillcolor="#231F20" stroked="f">
                <v:path arrowok="t"/>
                <v:fill/>
              </v:shape>
              <v:shape style="position:absolute;left:10053;top:3052;width:134;height:200" coordorigin="10053,3052" coordsize="134,200" path="m10185,3076l10131,3076,10142,3077,10147,3079,10147,3164,10142,3166,10131,3167,10186,3167,10185,3076e" filled="t" fillcolor="#231F20" stroked="f">
                <v:path arrowok="t"/>
                <v:fill/>
              </v:shape>
            </v:group>
            <v:group style="position:absolute;left:10215;top:3051;width:127;height:143" coordorigin="10215,3051" coordsize="127,143">
              <v:shape style="position:absolute;left:10215;top:3051;width:127;height:143" coordorigin="10215,3051" coordsize="127,143" path="m10268,3051l10217,3108,10215,3138,10219,3159,10228,3175,10244,3186,10267,3193,10300,3195,10320,3192,10333,3189,10331,3169,10301,3169,10271,3168,10256,3153,10253,3132,10341,3132,10342,3130,10342,3123,10342,3118,10341,3110,10305,3110,10254,3100,10261,3082,10286,3074,10331,3074,10318,3062,10298,3054,10268,3051e" filled="t" fillcolor="#231F20" stroked="f">
                <v:path arrowok="t"/>
                <v:fill/>
              </v:shape>
              <v:shape style="position:absolute;left:10215;top:3051;width:127;height:143" coordorigin="10215,3051" coordsize="127,143" path="m10331,3166l10321,3168,10301,3169,10331,3169,10331,3166e" filled="t" fillcolor="#231F20" stroked="f">
                <v:path arrowok="t"/>
                <v:fill/>
              </v:shape>
              <v:shape style="position:absolute;left:10215;top:3051;width:127;height:143" coordorigin="10215,3051" coordsize="127,143" path="m10331,3074l10286,3074,10302,3087,10305,3110,10341,3110,10339,3094,10332,3076,10331,3074e" filled="t" fillcolor="#231F20" stroked="f">
                <v:path arrowok="t"/>
                <v:fill/>
              </v:shape>
            </v:group>
            <v:group style="position:absolute;left:10372;top:3051;width:134;height:339" coordorigin="10372,3051" coordsize="134,339">
              <v:shape style="position:absolute;left:10372;top:3051;width:134;height:339" coordorigin="10372,3051" coordsize="134,339" path="m10441,3051l10428,3051,10404,3052,10384,3056,10372,3381,10387,3385,10407,3388,10431,3390,10459,3387,10479,3379,10494,3366,10494,3364,10426,3364,10416,3363,10411,3361,10411,3273,10415,3272,10425,3270,10495,3270,10485,3256,10472,3250,10411,3250,10411,3080,10414,3079,10424,3077,10453,3077,10454,3052,10451,3052,10441,3051e" filled="t" fillcolor="#231F20" stroked="f">
                <v:path arrowok="t"/>
                <v:fill/>
              </v:shape>
              <v:shape style="position:absolute;left:10372;top:3051;width:134;height:339" coordorigin="10372,3051" coordsize="134,339" path="m10495,3270l10437,3270,10457,3278,10464,3298,10464,3329,10460,3351,10449,3362,10437,3364,10494,3364,10502,3347,10506,3323,10504,3294,10497,3272,10495,3270e" filled="t" fillcolor="#231F20" stroked="f">
                <v:path arrowok="t"/>
                <v:fill/>
              </v:shape>
              <v:shape style="position:absolute;left:10372;top:3051;width:134;height:339" coordorigin="10372,3051" coordsize="134,339" path="m10446,3245l10431,3245,10418,3248,10411,3250,10472,3250,10468,3247,10446,3245e" filled="t" fillcolor="#231F20" stroked="f">
                <v:path arrowok="t"/>
                <v:fill/>
              </v:shape>
              <v:shape style="position:absolute;left:10372;top:3051;width:134;height:339" coordorigin="10372,3051" coordsize="134,339" path="m10453,3077l10441,3077,10450,3077,10453,3078,10453,3077e" filled="t" fillcolor="#231F20" stroked="f">
                <v:path arrowok="t"/>
                <v:fill/>
              </v:shape>
            </v:group>
            <v:group style="position:absolute;left:10718;top:3246;width:241;height:336" coordorigin="10718,3246" coordsize="241,336">
              <v:shape style="position:absolute;left:10718;top:3246;width:241;height:336" coordorigin="10718,3246" coordsize="241,336" path="m10791,3439l10779,3439,10756,3442,10738,3451,10725,3467,10718,3490,10719,3521,10745,3576,10794,3582,10817,3581,10834,3579,10847,3576,10847,3558,10786,3558,10766,3550,10758,3531,10758,3499,10763,3478,10774,3466,10796,3464,10848,3464,10849,3443,10812,3443,10804,3441,10791,3439e" filled="t" fillcolor="#231F20" stroked="f">
                <v:path arrowok="t"/>
                <v:fill/>
              </v:shape>
              <v:shape style="position:absolute;left:10718;top:3246;width:241;height:336" coordorigin="10718,3246" coordsize="241,336" path="m10848,3464l10796,3464,10807,3465,10812,3467,10812,3555,10807,3557,10796,3558,10847,3558,10848,3464e" filled="t" fillcolor="#231F20" stroked="f">
                <v:path arrowok="t"/>
                <v:fill/>
              </v:shape>
              <v:shape style="position:absolute;left:10718;top:3246;width:241;height:336" coordorigin="10718,3246" coordsize="241,336" path="m10869,3246l10846,3247,10828,3250,10815,3253,10812,3443,10849,3443,10851,3274,10857,3272,10866,3270,10933,3270,10932,3265,10919,3252,10898,3246,10869,3246e" filled="t" fillcolor="#231F20" stroked="f">
                <v:path arrowok="t"/>
                <v:fill/>
              </v:shape>
              <v:shape style="position:absolute;left:10718;top:3246;width:241;height:336" coordorigin="10718,3246" coordsize="241,336" path="m10933,3270l10874,3270,10891,3275,10898,3295,10899,3386,10959,3386,10959,3362,10939,3360,10939,3316,10937,3286,10933,3270e" filled="t" fillcolor="#231F20" stroked="f">
                <v:path arrowok="t"/>
                <v:fill/>
              </v:shape>
            </v:group>
            <v:group style="position:absolute;left:10872;top:3052;width:167;height:140" coordorigin="10872,3052" coordsize="167,140">
              <v:shape style="position:absolute;left:10872;top:3052;width:167;height:140" coordorigin="10872,3052" coordsize="167,140" path="m10950,3052l10927,3053,10909,3056,10896,3059,10893,3166,10872,3168,10872,3192,10952,3192,10952,3168,10932,3166,10932,3080,10938,3078,10947,3076,11014,3076,11013,3071,11000,3058,10979,3052,10950,3052e" filled="t" fillcolor="#231F20" stroked="f">
                <v:path arrowok="t"/>
                <v:fill/>
              </v:shape>
              <v:shape style="position:absolute;left:10872;top:3052;width:167;height:140" coordorigin="10872,3052" coordsize="167,140" path="m11014,3076l10955,3076,10972,3081,10979,3101,10980,3192,11039,3192,11039,3168,11020,3166,11020,3122,11018,3092,11014,3076e" filled="t" fillcolor="#231F20" stroked="f">
                <v:path arrowok="t"/>
                <v:fill/>
              </v:shape>
            </v:group>
            <v:group style="position:absolute;left:10979;top:3191;width:133;height:198" coordorigin="10979,3191" coordsize="133,198">
              <v:shape style="position:absolute;left:10979;top:3191;width:133;height:198" coordorigin="10979,3191" coordsize="133,198" path="m11051,3245l11040,3245,11017,3248,10999,3257,10986,3273,10979,3296,10979,3327,11006,3382,11054,3388,11077,3387,11095,3385,11108,3382,11108,3364,11046,3364,11026,3357,11019,3337,11019,3305,11023,3284,11034,3272,11057,3270,11110,3270,11110,3250,11072,3250,11064,3247,11051,3245e" filled="t" fillcolor="#231F20" stroked="f">
                <v:path arrowok="t"/>
                <v:fill/>
              </v:shape>
              <v:shape style="position:absolute;left:10979;top:3191;width:133;height:198" coordorigin="10979,3191" coordsize="133,198" path="m11110,3270l11057,3270,11067,3271,11072,3273,11072,3361,11068,3363,11057,3364,11108,3364,11110,3270e" filled="t" fillcolor="#231F20" stroked="f">
                <v:path arrowok="t"/>
                <v:fill/>
              </v:shape>
              <v:shape style="position:absolute;left:10979;top:3191;width:133;height:198" coordorigin="10979,3191" coordsize="133,198" path="m11111,3191l11053,3191,11053,3215,11072,3217,11072,3250,11110,3250,11111,3191e" filled="t" fillcolor="#231F20" stroked="f">
                <v:path arrowok="t"/>
                <v:fill/>
              </v:shape>
            </v:group>
            <w10:wrap type="none"/>
          </v:group>
        </w:pict>
      </w:r>
      <w:r>
        <w:rPr/>
        <w:pict>
          <v:shape style="position:absolute;margin-left:33.132141pt;margin-top:262.85202pt;width:91.811035pt;height:84.393pt;mso-position-horizontal-relative:page;mso-position-vertical-relative:page;z-index:-436" type="#_x0000_t75">
            <v:imagedata r:id="rId45" o:title=""/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4.079399pt;margin-top:67.483978pt;width:210.945098pt;height:13pt;mso-position-horizontal-relative:page;mso-position-vertical-relative:page;z-index:-435" type="#_x0000_t202" filled="f" stroked="f">
            <v:textbox inset="0,0,0,0">
              <w:txbxContent>
                <w:p>
                  <w:pPr>
                    <w:spacing w:before="0" w:after="0" w:line="248" w:lineRule="exact"/>
                    <w:ind w:left="20" w:right="-53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</w:rPr>
                    <w:t>GERMAN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</w:rPr>
                    <w:t>BRAND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</w:rPr>
                    <w:t>AWARD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</w:rPr>
                    <w:t>WINNER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4.079399pt;margin-top:93.88398pt;width:290.769695pt;height:65.8pt;mso-position-horizontal-relative:page;mso-position-vertical-relative:page;z-index:-434" type="#_x0000_t202" filled="f" stroked="f">
            <v:textbox inset="0,0,0,0">
              <w:txbxContent>
                <w:p>
                  <w:pPr>
                    <w:spacing w:before="0" w:after="0" w:line="248" w:lineRule="exact"/>
                    <w:ind w:left="20" w:right="-20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</w:rPr>
                    <w:t>VITA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-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LIFE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6" w:after="0" w:line="264" w:lineRule="exact"/>
                    <w:ind w:left="20" w:right="3358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</w:rPr>
                    <w:t>MIN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-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MINIMALISM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</w:rPr>
                    <w:t>VITAMIN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-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HEA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18"/>
                      <w:w w:val="100"/>
                    </w:rPr>
                    <w:t>L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TH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</w:rPr>
                    <w:t>DESIGN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-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CRE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13"/>
                      <w:w w:val="100"/>
                    </w:rPr>
                    <w:t>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TION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57" w:lineRule="exact"/>
                    <w:ind w:left="20" w:right="-53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vitamin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design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-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nature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friendly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minimalistic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design.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4.079399pt;margin-top:173.083969pt;width:427.78699pt;height:26.2pt;mso-position-horizontal-relative:page;mso-position-vertical-relative:page;z-index:-433" type="#_x0000_t202" filled="f" stroked="f">
            <v:textbox inset="0,0,0,0">
              <w:txbxContent>
                <w:p>
                  <w:pPr>
                    <w:spacing w:before="0" w:after="0" w:line="248" w:lineRule="exact"/>
                    <w:ind w:left="20" w:right="-53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vitami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desig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w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honore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wit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th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Germa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B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an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"/>
                      <w:w w:val="100"/>
                    </w:rPr>
                    <w:t>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w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ar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o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f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th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German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64" w:lineRule="exact"/>
                    <w:ind w:left="20" w:right="-20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  <w:position w:val="-1"/>
                    </w:rPr>
                    <w:t>Desig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  <w:position w:val="-1"/>
                    </w:rPr>
                    <w:t>Counci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l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  <w:position w:val="-1"/>
                    </w:rPr>
                    <w:t>fo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  <w:position w:val="-1"/>
                    </w:rPr>
                    <w:t>outstandin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g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  <w:position w:val="-1"/>
                    </w:rPr>
                    <w:t>b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  <w:position w:val="-1"/>
                    </w:rPr>
                    <w:t>an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  <w:position w:val="-1"/>
                    </w:rPr>
                    <w:t>management.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4.079399pt;margin-top:236.849777pt;width:223.539583pt;height:13pt;mso-position-horizontal-relative:page;mso-position-vertical-relative:page;z-index:-432" type="#_x0000_t202" filled="f" stroked="f">
            <v:textbox inset="0,0,0,0">
              <w:txbxContent>
                <w:p>
                  <w:pPr>
                    <w:spacing w:before="0" w:after="0" w:line="248" w:lineRule="exact"/>
                    <w:ind w:left="20" w:right="-53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</w:rPr>
                    <w:t>Digital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</w:rPr>
                    <w:t>network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</w:rPr>
                    <w:t>with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</w:rPr>
                    <w:t>vitamin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</w:rPr>
                    <w:t>design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42.057602pt;margin-top:276.449768pt;width:412.131318pt;height:79.0pt;mso-position-horizontal-relative:page;mso-position-vertical-relative:page;z-index:-431" type="#_x0000_t202" filled="f" stroked="f">
            <v:textbox inset="0,0,0,0">
              <w:txbxContent>
                <w:p>
                  <w:pPr>
                    <w:spacing w:before="0" w:after="0" w:line="248" w:lineRule="exact"/>
                    <w:ind w:left="20" w:right="-20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Th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restructurin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g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o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f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al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l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busines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unit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int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o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digita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l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processe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i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fo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v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ery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6" w:after="0" w:line="264" w:lineRule="exact"/>
                    <w:ind w:left="20" w:right="-40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compa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y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importan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topi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c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wit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hug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potential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.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13"/>
                      <w:w w:val="100"/>
                    </w:rPr>
                    <w:t>W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offe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solutio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to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implemen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individua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l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conten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managemen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wit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inn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o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7"/>
                      <w:w w:val="100"/>
                    </w:rPr>
                    <w:t>v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ation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,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functionali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3"/>
                      <w:w w:val="100"/>
                    </w:rPr>
                    <w:t>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y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an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dat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integ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6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ation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.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Th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consume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ha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th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liber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3"/>
                      <w:w w:val="100"/>
                    </w:rPr>
                    <w:t>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y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o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ge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th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desire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info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5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-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matio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ytim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an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ywhere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.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Al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l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product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an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informatio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ar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jus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clic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k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3"/>
                      <w:w w:val="100"/>
                    </w:rPr>
                    <w:t>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w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3"/>
                      <w:w w:val="100"/>
                    </w:rPr>
                    <w:t>y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.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5pt;margin-top:369.650269pt;width:126.616257pt;height:13pt;mso-position-horizontal-relative:page;mso-position-vertical-relative:page;z-index:-430" type="#_x0000_t202" filled="f" stroked="f">
            <v:textbox inset="0,0,0,0">
              <w:txbxContent>
                <w:p>
                  <w:pPr>
                    <w:spacing w:before="0" w:after="0" w:line="248" w:lineRule="exact"/>
                    <w:ind w:left="20" w:right="-53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</w:rPr>
                    <w:t>FUORISALONE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</w:rPr>
                    <w:t>2019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5pt;margin-top:396.050262pt;width:149.569306pt;height:26.2pt;mso-position-horizontal-relative:page;mso-position-vertical-relative:page;z-index:-429" type="#_x0000_t202" filled="f" stroked="f">
            <v:textbox inset="0,0,0,0">
              <w:txbxContent>
                <w:p>
                  <w:pPr>
                    <w:spacing w:before="0" w:after="0" w:line="248" w:lineRule="exact"/>
                    <w:ind w:left="20" w:right="-20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B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1"/>
                      <w:w w:val="100"/>
                    </w:rPr>
                    <w:t>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SIC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CELL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64" w:lineRule="exact"/>
                    <w:ind w:left="20" w:right="-53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  <w:position w:val="-1"/>
                    </w:rPr>
                    <w:t>v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oluti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  <w:position w:val="-1"/>
                    </w:rPr>
                    <w:t>v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design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exhibition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5pt;margin-top:435.650269pt;width:345.951026pt;height:26.2pt;mso-position-horizontal-relative:page;mso-position-vertical-relative:page;z-index:-428" type="#_x0000_t202" filled="f" stroked="f">
            <v:textbox inset="0,0,0,0">
              <w:txbxContent>
                <w:p>
                  <w:pPr>
                    <w:spacing w:before="0" w:after="0" w:line="248" w:lineRule="exact"/>
                    <w:ind w:left="20" w:right="-20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L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OC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13"/>
                      <w:w w:val="100"/>
                    </w:rPr>
                    <w:t>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TION: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64" w:lineRule="exact"/>
                    <w:ind w:left="20" w:right="-53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5"/>
                      <w:w w:val="100"/>
                      <w:position w:val="-1"/>
                    </w:rPr>
                    <w:t>P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AZIO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,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via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Olona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25,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Milano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(Santabrogio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Design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District)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5pt;margin-top:475.250275pt;width:267.016013pt;height:53.8pt;mso-position-horizontal-relative:page;mso-position-vertical-relative:page;z-index:-427" type="#_x0000_t202" filled="f" stroked="f">
            <v:textbox inset="0,0,0,0">
              <w:txbxContent>
                <w:p>
                  <w:pPr>
                    <w:spacing w:before="0" w:after="0" w:line="248" w:lineRule="exact"/>
                    <w:ind w:left="20" w:right="-20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PROJEC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31"/>
                      <w:w w:val="100"/>
                    </w:rPr>
                    <w:t>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,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CUR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13"/>
                      <w:w w:val="100"/>
                    </w:rPr>
                    <w:t>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5"/>
                      <w:w w:val="100"/>
                    </w:rPr>
                    <w:t>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OR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AND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ORGANIZ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13"/>
                      <w:w w:val="100"/>
                    </w:rPr>
                    <w:t>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TION: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64" w:lineRule="exact"/>
                    <w:ind w:left="20" w:right="-20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MAGDA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DI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SIENA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STUDIO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  <w:position w:val="0"/>
                    </w:rPr>
                  </w:r>
                </w:p>
                <w:p>
                  <w:pPr>
                    <w:spacing w:before="0" w:after="0" w:line="264" w:lineRule="exact"/>
                    <w:ind w:left="20" w:right="-53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hyperlink r:id="rId46">
                    <w:r>
                      <w:rPr>
                        <w:rFonts w:ascii="Verdana" w:hAnsi="Verdana" w:cs="Verdana" w:eastAsia="Verdana"/>
                        <w:sz w:val="22"/>
                        <w:szCs w:val="22"/>
                        <w:color w:val="231F20"/>
                        <w:spacing w:val="0"/>
                        <w:w w:val="100"/>
                        <w:position w:val="-1"/>
                      </w:rPr>
                      <w:t>mds@magdadisiena.com</w:t>
                    </w:r>
                    <w:r>
                      <w:rPr>
                        <w:rFonts w:ascii="Verdana" w:hAnsi="Verdana" w:cs="Verdana" w:eastAsia="Verdana"/>
                        <w:sz w:val="22"/>
                        <w:szCs w:val="22"/>
                        <w:color w:val="231F20"/>
                        <w:spacing w:val="0"/>
                        <w:w w:val="100"/>
                        <w:position w:val="-1"/>
                      </w:rPr>
                      <w:t> </w:t>
                    </w:r>
                    <w:r>
                      <w:rPr>
                        <w:rFonts w:ascii="Verdana" w:hAnsi="Verdana" w:cs="Verdana" w:eastAsia="Verdana"/>
                        <w:sz w:val="22"/>
                        <w:szCs w:val="22"/>
                        <w:color w:val="231F20"/>
                        <w:spacing w:val="0"/>
                        <w:w w:val="100"/>
                        <w:position w:val="-1"/>
                      </w:rPr>
                      <w:t>ww</w:t>
                    </w:r>
                    <w:r>
                      <w:rPr>
                        <w:rFonts w:ascii="Verdana" w:hAnsi="Verdana" w:cs="Verdana" w:eastAsia="Verdana"/>
                        <w:sz w:val="22"/>
                        <w:szCs w:val="22"/>
                        <w:color w:val="231F20"/>
                        <w:spacing w:val="-8"/>
                        <w:w w:val="100"/>
                        <w:position w:val="-1"/>
                      </w:rPr>
                      <w:t>w</w:t>
                    </w:r>
                    <w:r>
                      <w:rPr>
                        <w:rFonts w:ascii="Verdana" w:hAnsi="Verdana" w:cs="Verdana" w:eastAsia="Verdana"/>
                        <w:sz w:val="22"/>
                        <w:szCs w:val="22"/>
                        <w:color w:val="231F20"/>
                        <w:spacing w:val="0"/>
                        <w:w w:val="100"/>
                        <w:position w:val="-1"/>
                      </w:rPr>
                      <w:t>.magdadisiena.co</w:t>
                    </w:r>
                    <w:r>
                      <w:rPr>
                        <w:rFonts w:ascii="Verdana" w:hAnsi="Verdana" w:cs="Verdana" w:eastAsia="Verdana"/>
                        <w:sz w:val="22"/>
                        <w:szCs w:val="22"/>
                        <w:color w:val="000000"/>
                        <w:spacing w:val="0"/>
                        <w:w w:val="100"/>
                        <w:position w:val="0"/>
                      </w:rPr>
                    </w:r>
                  </w:hyperlink>
                </w:p>
                <w:p>
                  <w:pPr>
                    <w:spacing w:before="20" w:after="0" w:line="240" w:lineRule="auto"/>
                    <w:ind w:left="20" w:right="-20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Phone: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+39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393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912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89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86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4.4146pt;margin-top:540.201477pt;width:133.471578pt;height:13pt;mso-position-horizontal-relative:page;mso-position-vertical-relative:page;z-index:-426" type="#_x0000_t202" filled="f" stroked="f">
            <v:textbox inset="0,0,0,0">
              <w:txbxContent>
                <w:p>
                  <w:pPr>
                    <w:spacing w:before="0" w:after="0" w:line="248" w:lineRule="exact"/>
                    <w:ind w:left="20" w:right="-53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</w:rPr>
                    <w:t>About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</w:rPr>
                    <w:t>vitamin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</w:rPr>
                    <w:t>design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4.4146pt;margin-top:566.601501pt;width:522.189209pt;height:105.4pt;mso-position-horizontal-relative:page;mso-position-vertical-relative:page;z-index:-425" type="#_x0000_t202" filled="f" stroked="f">
            <v:textbox inset="0,0,0,0">
              <w:txbxContent>
                <w:p>
                  <w:pPr>
                    <w:spacing w:before="0" w:after="0" w:line="248" w:lineRule="exact"/>
                    <w:ind w:left="20" w:right="-20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vitami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desig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tea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m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3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design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3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6"/>
                      <w:w w:val="100"/>
                    </w:rPr>
                    <w:t>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3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produce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soli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woo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furnitur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1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wit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tha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certain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6" w:after="0" w:line="264" w:lineRule="exact"/>
                    <w:ind w:left="20" w:right="-40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something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.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g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g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3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design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6"/>
                      <w:w w:val="100"/>
                    </w:rPr>
                    <w:t>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rt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,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th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compa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y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1"/>
                      <w:w w:val="100"/>
                    </w:rPr>
                    <w:t>’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3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founde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an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3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designe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5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,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3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work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3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v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er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y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clos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3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wit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3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his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tea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m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6"/>
                      <w:w w:val="100"/>
                    </w:rPr>
                    <w:t>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3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ha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3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long-standin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g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3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experienc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3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an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3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knowledg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3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o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3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de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v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elo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p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3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wid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3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3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ang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o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f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3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6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-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mandin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g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3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soli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3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woo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3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6"/>
                      <w:w w:val="100"/>
                    </w:rPr>
                    <w:t>f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urniture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.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Thank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o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3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thei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3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up-to-dat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desig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3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th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3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prospecti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v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3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cl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6"/>
                      <w:w w:val="100"/>
                    </w:rPr>
                    <w:t>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ssics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fro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m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vitami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3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desig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3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ar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subtl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y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3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presente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base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o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3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ecologic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6"/>
                      <w:w w:val="100"/>
                    </w:rPr>
                    <w:t>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l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3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requirement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an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3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timeless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moderni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6"/>
                      <w:w w:val="100"/>
                    </w:rPr>
                    <w:t>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14"/>
                      <w:w w:val="100"/>
                    </w:rPr>
                    <w:t>y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.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3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Base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o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3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in-hous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an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o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3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clos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3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coope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3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atio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3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wit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3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selecte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3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manufacturers,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vitami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3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desig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3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ensure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3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hi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3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hig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3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performanc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an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quali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y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3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standards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.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Therefor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th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6"/>
                      <w:w w:val="100"/>
                    </w:rPr>
                    <w:t>f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ocus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lie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3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o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3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flexibili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14"/>
                      <w:w w:val="100"/>
                    </w:rPr>
                    <w:t>y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,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3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clea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3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desig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3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an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enhance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functionalities.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4.4146pt;margin-top:685.401489pt;width:131.427855pt;height:79pt;mso-position-horizontal-relative:page;mso-position-vertical-relative:page;z-index:-424" type="#_x0000_t202" filled="f" stroked="f">
            <v:textbox inset="0,0,0,0">
              <w:txbxContent>
                <w:p>
                  <w:pPr>
                    <w:spacing w:before="0" w:after="0" w:line="248" w:lineRule="exact"/>
                    <w:ind w:left="20" w:right="-20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Press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contact: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6" w:after="0" w:line="264" w:lineRule="exact"/>
                    <w:ind w:left="20" w:right="-40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Ginta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G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abliauskas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Dona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Handelsges.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mbH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Grosse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Elbst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asse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40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57" w:lineRule="exact"/>
                    <w:ind w:left="20" w:right="-20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22767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Hamburg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  <w:position w:val="0"/>
                    </w:rPr>
                  </w:r>
                </w:p>
                <w:p>
                  <w:pPr>
                    <w:spacing w:before="0" w:after="0" w:line="264" w:lineRule="exact"/>
                    <w:ind w:left="20" w:right="-20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Germa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  <w:position w:val="-1"/>
                    </w:rPr>
                    <w:t>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y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4.4146pt;margin-top:777.801453pt;width:142.744154pt;height:26.2pt;mso-position-horizontal-relative:page;mso-position-vertical-relative:page;z-index:-423" type="#_x0000_t202" filled="f" stroked="f">
            <v:textbox inset="0,0,0,0">
              <w:txbxContent>
                <w:p>
                  <w:pPr>
                    <w:spacing w:before="0" w:after="0" w:line="248" w:lineRule="exact"/>
                    <w:ind w:left="20" w:right="-20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+49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(40)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31798362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64" w:lineRule="exact"/>
                    <w:ind w:left="20" w:right="-53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hyperlink r:id="rId47">
                    <w:r>
                      <w:rPr>
                        <w:rFonts w:ascii="Verdana" w:hAnsi="Verdana" w:cs="Verdana" w:eastAsia="Verdana"/>
                        <w:sz w:val="22"/>
                        <w:szCs w:val="22"/>
                        <w:color w:val="231F20"/>
                        <w:spacing w:val="0"/>
                        <w:w w:val="100"/>
                        <w:position w:val="-1"/>
                      </w:rPr>
                      <w:t>info@vitamin-design.com</w:t>
                    </w:r>
                    <w:r>
                      <w:rPr>
                        <w:rFonts w:ascii="Verdana" w:hAnsi="Verdana" w:cs="Verdana" w:eastAsia="Verdana"/>
                        <w:sz w:val="22"/>
                        <w:szCs w:val="22"/>
                        <w:color w:val="000000"/>
                        <w:spacing w:val="0"/>
                        <w:w w:val="100"/>
                        <w:position w:val="0"/>
                      </w:rPr>
                    </w:r>
                  </w:hyperlink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45.740814pt;margin-top:795.710876pt;width:114.436729pt;height:11pt;mso-position-horizontal-relative:page;mso-position-vertical-relative:page;z-index:-422" type="#_x0000_t202" filled="f" stroked="f">
            <v:textbox inset="0,0,0,0">
              <w:txbxContent>
                <w:p>
                  <w:pPr>
                    <w:spacing w:before="0" w:after="0" w:line="207" w:lineRule="exact"/>
                    <w:ind w:left="20" w:right="-47"/>
                    <w:jc w:val="left"/>
                    <w:rPr>
                      <w:rFonts w:ascii="Verdana" w:hAnsi="Verdana" w:cs="Verdana" w:eastAsia="Verdana"/>
                      <w:sz w:val="18"/>
                      <w:szCs w:val="18"/>
                    </w:rPr>
                  </w:pPr>
                  <w:rPr/>
                  <w:hyperlink r:id="rId48">
                    <w:r>
                      <w:rPr>
                        <w:rFonts w:ascii="Verdana" w:hAnsi="Verdana" w:cs="Verdana" w:eastAsia="Verdana"/>
                        <w:sz w:val="18"/>
                        <w:szCs w:val="18"/>
                        <w:color w:val="231F20"/>
                        <w:spacing w:val="-2"/>
                        <w:w w:val="100"/>
                      </w:rPr>
                      <w:t>ww</w:t>
                    </w:r>
                    <w:r>
                      <w:rPr>
                        <w:rFonts w:ascii="Verdana" w:hAnsi="Verdana" w:cs="Verdana" w:eastAsia="Verdana"/>
                        <w:sz w:val="18"/>
                        <w:szCs w:val="18"/>
                        <w:color w:val="231F20"/>
                        <w:spacing w:val="-8"/>
                        <w:w w:val="100"/>
                      </w:rPr>
                      <w:t>w</w:t>
                    </w:r>
                    <w:r>
                      <w:rPr>
                        <w:rFonts w:ascii="Verdana" w:hAnsi="Verdana" w:cs="Verdana" w:eastAsia="Verdana"/>
                        <w:sz w:val="18"/>
                        <w:szCs w:val="18"/>
                        <w:color w:val="231F20"/>
                        <w:spacing w:val="-2"/>
                        <w:w w:val="100"/>
                      </w:rPr>
                      <w:t>.vitamin-design.com</w:t>
                    </w:r>
                    <w:r>
                      <w:rPr>
                        <w:rFonts w:ascii="Verdana" w:hAnsi="Verdana" w:cs="Verdana" w:eastAsia="Verdana"/>
                        <w:sz w:val="18"/>
                        <w:szCs w:val="18"/>
                        <w:color w:val="000000"/>
                        <w:spacing w:val="0"/>
                        <w:w w:val="100"/>
                      </w:rPr>
                    </w:r>
                  </w:hyperlink>
                </w:p>
              </w:txbxContent>
            </v:textbox>
          </v:shape>
        </w:pict>
      </w:r>
    </w:p>
    <w:sectPr>
      <w:pgSz w:w="11920" w:h="16840"/>
      <w:pgMar w:top="156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charset w:val="0"/>
    <w:family w:val="roman"/>
    <w:pitch w:val="variable"/>
  </w:font>
  <w:font w:name="Arial">
    <w:charset w:val="0"/>
    <w:family w:val="auto"/>
    <w:pitch w:val="default"/>
  </w:font>
  <w:font w:name="Verdana">
    <w:charset w:val="0"/>
    <w:family w:val="auto"/>
    <w:pitch w:val="default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styles" Target="styles.xml"/><Relationship Id="rId4" Type="http://schemas.openxmlformats.org/officeDocument/2006/relationships/fontTable" Target="fontTable.xml"/><Relationship Id="rId5" Type="http://schemas.openxmlformats.org/officeDocument/2006/relationships/theme" Target="theme/theme1.xml"/><Relationship Id="rId6" Type="http://schemas.openxmlformats.org/officeDocument/2006/relationships/settings" Target="settings.xml"/><Relationship Id="rId7" Type="http://schemas.openxmlformats.org/officeDocument/2006/relationships/image" Target="media/image1.jpg"/><Relationship Id="rId8" Type="http://schemas.openxmlformats.org/officeDocument/2006/relationships/image" Target="media/image2.jpg"/><Relationship Id="rId9" Type="http://schemas.openxmlformats.org/officeDocument/2006/relationships/image" Target="media/image3.jpg"/><Relationship Id="rId10" Type="http://schemas.openxmlformats.org/officeDocument/2006/relationships/image" Target="media/image4.jpg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image" Target="media/image13.png"/><Relationship Id="rId20" Type="http://schemas.openxmlformats.org/officeDocument/2006/relationships/image" Target="media/image14.png"/><Relationship Id="rId21" Type="http://schemas.openxmlformats.org/officeDocument/2006/relationships/image" Target="media/image15.png"/><Relationship Id="rId22" Type="http://schemas.openxmlformats.org/officeDocument/2006/relationships/image" Target="media/image16.png"/><Relationship Id="rId23" Type="http://schemas.openxmlformats.org/officeDocument/2006/relationships/image" Target="media/image17.png"/><Relationship Id="rId24" Type="http://schemas.openxmlformats.org/officeDocument/2006/relationships/image" Target="media/image18.png"/><Relationship Id="rId25" Type="http://schemas.openxmlformats.org/officeDocument/2006/relationships/image" Target="media/image19.png"/><Relationship Id="rId26" Type="http://schemas.openxmlformats.org/officeDocument/2006/relationships/image" Target="media/image20.jpg"/><Relationship Id="rId27" Type="http://schemas.openxmlformats.org/officeDocument/2006/relationships/image" Target="media/image21.jpg"/><Relationship Id="rId28" Type="http://schemas.openxmlformats.org/officeDocument/2006/relationships/image" Target="media/image22.jpg"/><Relationship Id="rId29" Type="http://schemas.openxmlformats.org/officeDocument/2006/relationships/image" Target="media/image23.jpg"/><Relationship Id="rId30" Type="http://schemas.openxmlformats.org/officeDocument/2006/relationships/image" Target="media/image24.jpg"/><Relationship Id="rId31" Type="http://schemas.openxmlformats.org/officeDocument/2006/relationships/image" Target="media/image25.jpg"/><Relationship Id="rId32" Type="http://schemas.openxmlformats.org/officeDocument/2006/relationships/image" Target="media/image26.jpg"/><Relationship Id="rId33" Type="http://schemas.openxmlformats.org/officeDocument/2006/relationships/image" Target="media/image27.jpg"/><Relationship Id="rId34" Type="http://schemas.openxmlformats.org/officeDocument/2006/relationships/image" Target="media/image28.jpg"/><Relationship Id="rId35" Type="http://schemas.openxmlformats.org/officeDocument/2006/relationships/image" Target="media/image29.jpg"/><Relationship Id="rId36" Type="http://schemas.openxmlformats.org/officeDocument/2006/relationships/image" Target="media/image30.jpg"/><Relationship Id="rId37" Type="http://schemas.openxmlformats.org/officeDocument/2006/relationships/image" Target="media/image31.jpg"/><Relationship Id="rId38" Type="http://schemas.openxmlformats.org/officeDocument/2006/relationships/image" Target="media/image32.jpg"/><Relationship Id="rId39" Type="http://schemas.openxmlformats.org/officeDocument/2006/relationships/image" Target="media/image33.jpg"/><Relationship Id="rId40" Type="http://schemas.openxmlformats.org/officeDocument/2006/relationships/image" Target="media/image34.jpg"/><Relationship Id="rId41" Type="http://schemas.openxmlformats.org/officeDocument/2006/relationships/image" Target="media/image35.png"/><Relationship Id="rId42" Type="http://schemas.openxmlformats.org/officeDocument/2006/relationships/image" Target="media/image36.png"/><Relationship Id="rId43" Type="http://schemas.openxmlformats.org/officeDocument/2006/relationships/image" Target="media/image37.png"/><Relationship Id="rId44" Type="http://schemas.openxmlformats.org/officeDocument/2006/relationships/image" Target="media/image38.png"/><Relationship Id="rId45" Type="http://schemas.openxmlformats.org/officeDocument/2006/relationships/image" Target="media/image39.png"/><Relationship Id="rId46" Type="http://schemas.openxmlformats.org/officeDocument/2006/relationships/hyperlink" Target="http://www.magdadisiena.co/" TargetMode="External"/><Relationship Id="rId47" Type="http://schemas.openxmlformats.org/officeDocument/2006/relationships/hyperlink" Target="mailto:info@vitamin-design.com" TargetMode="External"/><Relationship Id="rId48" Type="http://schemas.openxmlformats.org/officeDocument/2006/relationships/hyperlink" Target="http://www.vitamin-design.com/" TargetMode="Externa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2019-04-05T19:36:20Z</dcterms:created>
  <dcterms:modified xsi:type="dcterms:W3CDTF">2019-04-05T19:36:20Z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2019-03-30T00:00:00Z</vt:filetime>
  </property>
  <property fmtid="{D5CDD505-2E9C-101B-9397-08002B2CF9AE}" pid="3" name="LastSaved">
    <vt:filetime>2019-04-05T00:00:00Z</vt:filetime>
  </property>
</Properties>
</file>